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18DC282" w14:textId="54D6EF55" w:rsidR="00114038" w:rsidRPr="00014D0E" w:rsidRDefault="00114038" w:rsidP="005B6490">
      <w:pPr>
        <w:pStyle w:val="Articletitle"/>
      </w:pPr>
      <w:r w:rsidRPr="00014D0E">
        <w:t>Ocean observations and analysis suggest potential MH370 crash site</w:t>
      </w:r>
    </w:p>
    <w:p w14:paraId="1DD474CD" w14:textId="22AC44DB" w:rsidR="00D73714" w:rsidRPr="00014D0E" w:rsidRDefault="005B6490" w:rsidP="005B6490">
      <w:pPr>
        <w:pStyle w:val="Authornames"/>
      </w:pPr>
      <w:r>
        <w:t xml:space="preserve">Joaquin A. </w:t>
      </w:r>
      <w:proofErr w:type="spellStart"/>
      <w:r>
        <w:t>Trinanes</w:t>
      </w:r>
      <w:r w:rsidRPr="005B6490">
        <w:rPr>
          <w:vertAlign w:val="superscript"/>
        </w:rPr>
        <w:t>a</w:t>
      </w:r>
      <w:proofErr w:type="gramStart"/>
      <w:r w:rsidRPr="005B6490">
        <w:rPr>
          <w:vertAlign w:val="superscript"/>
        </w:rPr>
        <w:t>,b,c</w:t>
      </w:r>
      <w:proofErr w:type="spellEnd"/>
      <w:proofErr w:type="gramEnd"/>
      <w:r>
        <w:t xml:space="preserve"> M. Josefina. </w:t>
      </w:r>
      <w:proofErr w:type="spellStart"/>
      <w:r>
        <w:t>Olascoaga</w:t>
      </w:r>
      <w:r w:rsidRPr="005B6490">
        <w:rPr>
          <w:vertAlign w:val="superscript"/>
        </w:rPr>
        <w:t>d</w:t>
      </w:r>
      <w:proofErr w:type="spellEnd"/>
      <w:r>
        <w:t xml:space="preserve">, and Gustavo. J. </w:t>
      </w:r>
      <w:proofErr w:type="spellStart"/>
      <w:r>
        <w:t>Goni</w:t>
      </w:r>
      <w:r w:rsidRPr="005B6490">
        <w:rPr>
          <w:vertAlign w:val="superscript"/>
        </w:rPr>
        <w:t>a</w:t>
      </w:r>
      <w:proofErr w:type="spellEnd"/>
      <w:r w:rsidR="00114038" w:rsidRPr="00014D0E">
        <w:t>*</w:t>
      </w:r>
    </w:p>
    <w:p w14:paraId="1AC23B7F" w14:textId="2AC7FDCD" w:rsidR="00114038" w:rsidRPr="00014D0E" w:rsidRDefault="005B6490" w:rsidP="005B6490">
      <w:pPr>
        <w:pStyle w:val="Affiliation"/>
      </w:pPr>
      <w:proofErr w:type="spellStart"/>
      <w:r w:rsidRPr="005B6490">
        <w:rPr>
          <w:vertAlign w:val="superscript"/>
        </w:rPr>
        <w:t>a</w:t>
      </w:r>
      <w:r w:rsidR="00114038" w:rsidRPr="00014D0E">
        <w:t>Physical</w:t>
      </w:r>
      <w:proofErr w:type="spellEnd"/>
      <w:r w:rsidR="00114038" w:rsidRPr="00014D0E">
        <w:t xml:space="preserve"> Oceanography Division, Atlantic Oceanographic and Meteorological Laboratory, National Oceanic and Atmospheric Admin</w:t>
      </w:r>
      <w:r>
        <w:t xml:space="preserve">istration, Miami, FL 33149, USA; </w:t>
      </w:r>
      <w:proofErr w:type="spellStart"/>
      <w:r w:rsidRPr="005B6490">
        <w:rPr>
          <w:vertAlign w:val="superscript"/>
        </w:rPr>
        <w:t>b</w:t>
      </w:r>
      <w:r w:rsidR="00114038" w:rsidRPr="00014D0E">
        <w:t>Cooperative</w:t>
      </w:r>
      <w:proofErr w:type="spellEnd"/>
      <w:r w:rsidR="00114038" w:rsidRPr="00014D0E">
        <w:t xml:space="preserve"> Institute for Marine and Atmospheric Studies, </w:t>
      </w:r>
      <w:proofErr w:type="spellStart"/>
      <w:r w:rsidR="00114038" w:rsidRPr="00014D0E">
        <w:t>Rosenstiel</w:t>
      </w:r>
      <w:proofErr w:type="spellEnd"/>
      <w:r w:rsidR="00114038" w:rsidRPr="00014D0E">
        <w:t xml:space="preserve"> School of Marine and Atmospheric Sciences, University</w:t>
      </w:r>
      <w:r>
        <w:t xml:space="preserve"> of Miami, Miami, FL 33149, USA; </w:t>
      </w:r>
      <w:proofErr w:type="spellStart"/>
      <w:r w:rsidRPr="005B6490">
        <w:rPr>
          <w:vertAlign w:val="superscript"/>
        </w:rPr>
        <w:t>c</w:t>
      </w:r>
      <w:r w:rsidR="00114038" w:rsidRPr="00014D0E">
        <w:t>Instituto</w:t>
      </w:r>
      <w:proofErr w:type="spellEnd"/>
      <w:r w:rsidR="00114038" w:rsidRPr="00014D0E">
        <w:t xml:space="preserve"> de </w:t>
      </w:r>
      <w:proofErr w:type="spellStart"/>
      <w:r w:rsidR="00114038" w:rsidRPr="00014D0E">
        <w:t>Investigaciones</w:t>
      </w:r>
      <w:proofErr w:type="spellEnd"/>
      <w:r w:rsidR="00114038" w:rsidRPr="00014D0E">
        <w:t xml:space="preserve"> </w:t>
      </w:r>
      <w:proofErr w:type="spellStart"/>
      <w:r w:rsidR="00114038" w:rsidRPr="00014D0E">
        <w:t>Tecnoloxicas</w:t>
      </w:r>
      <w:proofErr w:type="spellEnd"/>
      <w:r w:rsidR="00114038" w:rsidRPr="00014D0E">
        <w:t xml:space="preserve">, </w:t>
      </w:r>
      <w:proofErr w:type="spellStart"/>
      <w:r w:rsidR="00114038" w:rsidRPr="00014D0E">
        <w:t>Universidade</w:t>
      </w:r>
      <w:proofErr w:type="spellEnd"/>
      <w:r w:rsidR="00114038" w:rsidRPr="00014D0E">
        <w:t xml:space="preserve"> de Santiago de </w:t>
      </w:r>
      <w:proofErr w:type="spellStart"/>
      <w:r w:rsidR="00114038" w:rsidRPr="00014D0E">
        <w:t>Compostela</w:t>
      </w:r>
      <w:proofErr w:type="spellEnd"/>
      <w:r w:rsidR="00114038" w:rsidRPr="00014D0E">
        <w:t xml:space="preserve">, Santiago, </w:t>
      </w:r>
      <w:r w:rsidR="005B6B68" w:rsidRPr="00014D0E">
        <w:t xml:space="preserve">15782, </w:t>
      </w:r>
      <w:r>
        <w:t xml:space="preserve">Spain; </w:t>
      </w:r>
      <w:proofErr w:type="spellStart"/>
      <w:r w:rsidRPr="005B6490">
        <w:rPr>
          <w:vertAlign w:val="superscript"/>
        </w:rPr>
        <w:t>d</w:t>
      </w:r>
      <w:r w:rsidR="00114038" w:rsidRPr="00014D0E">
        <w:t>Department</w:t>
      </w:r>
      <w:proofErr w:type="spellEnd"/>
      <w:r w:rsidR="00114038" w:rsidRPr="00014D0E">
        <w:t xml:space="preserve"> of Ocean Sciences, </w:t>
      </w:r>
      <w:proofErr w:type="spellStart"/>
      <w:r w:rsidR="00114038" w:rsidRPr="00014D0E">
        <w:t>Rosenstiel</w:t>
      </w:r>
      <w:proofErr w:type="spellEnd"/>
      <w:r w:rsidR="00114038" w:rsidRPr="00014D0E">
        <w:t xml:space="preserve"> School of Marine and Atmospheric Sciences, University of Miami, Miami, FL 33149</w:t>
      </w:r>
      <w:r w:rsidR="005B6B68" w:rsidRPr="00014D0E">
        <w:t>, USA</w:t>
      </w:r>
      <w:r w:rsidR="00114038" w:rsidRPr="00014D0E">
        <w:t>.</w:t>
      </w:r>
    </w:p>
    <w:p w14:paraId="287139E6" w14:textId="628C0100" w:rsidR="0066760C" w:rsidRDefault="00114038" w:rsidP="005B6490">
      <w:pPr>
        <w:pStyle w:val="Affiliation"/>
        <w:rPr>
          <w:i w:val="0"/>
        </w:rPr>
      </w:pPr>
      <w:r w:rsidRPr="0066760C">
        <w:rPr>
          <w:i w:val="0"/>
        </w:rPr>
        <w:t xml:space="preserve">*Correspondence to:  </w:t>
      </w:r>
      <w:hyperlink r:id="rId9" w:history="1">
        <w:r w:rsidRPr="0066760C">
          <w:rPr>
            <w:i w:val="0"/>
          </w:rPr>
          <w:t>Gustavo.Goni@noaa.gov</w:t>
        </w:r>
      </w:hyperlink>
    </w:p>
    <w:p w14:paraId="300F4500" w14:textId="77777777" w:rsidR="0066760C" w:rsidRDefault="0066760C">
      <w:pPr>
        <w:spacing w:line="240" w:lineRule="auto"/>
      </w:pPr>
      <w:r>
        <w:rPr>
          <w:i/>
        </w:rPr>
        <w:br w:type="page"/>
      </w:r>
    </w:p>
    <w:p w14:paraId="6028E5CF" w14:textId="69E2F06F" w:rsidR="00920E72" w:rsidRPr="00014D0E" w:rsidRDefault="0066760C" w:rsidP="0066760C">
      <w:pPr>
        <w:pStyle w:val="Articletitle"/>
      </w:pPr>
      <w:r w:rsidRPr="00014D0E">
        <w:lastRenderedPageBreak/>
        <w:t>Ocean observations and analysis suggest potential MH370 crash site</w:t>
      </w:r>
    </w:p>
    <w:p w14:paraId="1AC70054" w14:textId="59E6A1EE" w:rsidR="00E029E7" w:rsidRDefault="00E029E7" w:rsidP="00D05FDD">
      <w:pPr>
        <w:pStyle w:val="Abstract"/>
        <w:ind w:left="0"/>
        <w:jc w:val="both"/>
      </w:pPr>
      <w:r w:rsidRPr="00014D0E">
        <w:t>Analyses of trajectories obtained from surface drifters and from synthetic drifter analysis confirm the pathway of debris found from the Malaysia Airlines Flight 370 (MH370) and suggest that the potential crash site may lie to the north of the</w:t>
      </w:r>
      <w:bookmarkStart w:id="0" w:name="_GoBack"/>
      <w:bookmarkEnd w:id="0"/>
      <w:r w:rsidRPr="00014D0E">
        <w:t xml:space="preserve"> present search region or even further to the north and potentially in vast areas of the southern Indian Ocean.</w:t>
      </w:r>
    </w:p>
    <w:p w14:paraId="422EB082" w14:textId="4C555445" w:rsidR="0066760C" w:rsidRPr="0066760C" w:rsidRDefault="007F7A63" w:rsidP="00D05FDD">
      <w:pPr>
        <w:pStyle w:val="Keywords"/>
        <w:ind w:left="0"/>
        <w:jc w:val="both"/>
      </w:pPr>
      <w:r>
        <w:t>Keywords: drifters, OSCAR, ocean currents, debris, Indian Ocean, MH370</w:t>
      </w:r>
    </w:p>
    <w:p w14:paraId="25E4A208" w14:textId="5CF87190" w:rsidR="00E029E7" w:rsidRPr="00014D0E" w:rsidRDefault="00E029E7" w:rsidP="005F6F6C">
      <w:pPr>
        <w:pStyle w:val="Heading4Paragraph"/>
      </w:pPr>
      <w:r w:rsidRPr="00014D0E">
        <w:t xml:space="preserve">On 8 March 2014 flight MH370 disappeared after departing from Kuala Lumpur for Beijing with 239 people on board. Based on the last transmitted signal from the plane to the Inmarsat satellite network, a potential location site of the plane entering the water could have been the area west of Australia, where extensive search efforts coordinated by the Joint Agency Coordination Centre (jacc.gov.au) have been concentrated to date (red arc </w:t>
      </w:r>
      <w:r w:rsidR="00735F4D" w:rsidRPr="00014D0E">
        <w:t xml:space="preserve">in </w:t>
      </w:r>
      <w:r w:rsidR="00EC1627">
        <w:t>Figure</w:t>
      </w:r>
      <w:r w:rsidRPr="00014D0E">
        <w:t xml:space="preserve"> 1). No debris from the missing airplane has been found in the search area.  However, on 31 July 2015, a plane </w:t>
      </w:r>
      <w:proofErr w:type="spellStart"/>
      <w:r w:rsidRPr="00014D0E">
        <w:t>flaperon</w:t>
      </w:r>
      <w:proofErr w:type="spellEnd"/>
      <w:r w:rsidRPr="00014D0E">
        <w:t xml:space="preserve"> was found washing up on the shores of Reunion Island, located in the western side of the southern Indian Ocean (SIO). </w:t>
      </w:r>
    </w:p>
    <w:p w14:paraId="6E9F0544" w14:textId="585CC727" w:rsidR="00E029E7" w:rsidRPr="00014D0E" w:rsidRDefault="00E029E7" w:rsidP="005F6F6C">
      <w:pPr>
        <w:pStyle w:val="Heading4Paragraph"/>
      </w:pPr>
      <w:r w:rsidRPr="00014D0E">
        <w:t>This discovery led to the analysis of the complex Lagrangian (i.e., of material) circulation capable of connecting distant locations in the SIO.  This circulation is sustained by a system of major surface ocean currents, with high seasonal variability, that form the anticyclonic Indian Ocean subtropical gyre</w:t>
      </w:r>
      <w:r w:rsidR="00A52249" w:rsidRPr="00014D0E">
        <w:t xml:space="preserve"> (</w:t>
      </w:r>
      <w:r w:rsidR="00287D8B">
        <w:t>Schott et al. 2009</w:t>
      </w:r>
      <w:r w:rsidR="00A52249" w:rsidRPr="00014D0E">
        <w:t>)</w:t>
      </w:r>
      <w:r w:rsidRPr="00014D0E">
        <w:t>. The main currents of this gyre are the West Australian Current on the east, and the westward flowing South Equatorial Current</w:t>
      </w:r>
      <w:r w:rsidR="00C74A5C">
        <w:t xml:space="preserve"> (SEC)</w:t>
      </w:r>
      <w:r w:rsidRPr="00014D0E">
        <w:t xml:space="preserve"> on the north, which forms the northern limb of the gyre.  This current bifurcates off Madagascar, forming a northern and southern branch of the East Madagascar Current</w:t>
      </w:r>
      <w:r w:rsidR="00C74A5C">
        <w:t xml:space="preserve"> (EMC)</w:t>
      </w:r>
      <w:r w:rsidRPr="00014D0E">
        <w:t xml:space="preserve">.  The gyre is completed by the shallow eastward flowing South Indian Counter-Current, which expands in latitude to the east allowing a connection from south of Madagascar to off the northwest of </w:t>
      </w:r>
      <w:r w:rsidRPr="00014D0E">
        <w:lastRenderedPageBreak/>
        <w:t xml:space="preserve">Australia. A highly complex field of eddies, vortices that have smaller spatial scales than the currents described above and that can travel long distances before dissipating, is superimposed upon this complex system of currents. </w:t>
      </w:r>
    </w:p>
    <w:p w14:paraId="5B5CEBAC" w14:textId="7976E7C1" w:rsidR="00E029E7" w:rsidRPr="00014D0E" w:rsidRDefault="00E029E7" w:rsidP="005F6F6C">
      <w:pPr>
        <w:pStyle w:val="Heading4Paragraph"/>
      </w:pPr>
      <w:r w:rsidRPr="00014D0E">
        <w:t>Ocean observations, in particular those that are part of the sustained ocean observing system, together with wind field observations, are key to monitor and assess ocean currents and their spatial and temporal variability that control the transport of particles.  Examples on how ocean observations are used for this type of application include studies related to transport of contaminants, such as during the Deepwater Horizon and other oil spill incidents</w:t>
      </w:r>
      <w:r w:rsidR="00287D8B">
        <w:t xml:space="preserve"> (Goni et al. 2015</w:t>
      </w:r>
      <w:r w:rsidR="00A52249" w:rsidRPr="00014D0E">
        <w:t>)</w:t>
      </w:r>
      <w:r w:rsidRPr="00014D0E">
        <w:t>, the Fukushima cooling water release to the ocean</w:t>
      </w:r>
      <w:r w:rsidR="00287D8B">
        <w:t xml:space="preserve"> (</w:t>
      </w:r>
      <w:proofErr w:type="spellStart"/>
      <w:r w:rsidR="00287D8B" w:rsidRPr="00014D0E">
        <w:t>Rypina</w:t>
      </w:r>
      <w:proofErr w:type="spellEnd"/>
      <w:r w:rsidR="00287D8B">
        <w:t xml:space="preserve"> et al. 2013</w:t>
      </w:r>
      <w:r w:rsidR="00A52249" w:rsidRPr="00014D0E">
        <w:t>)</w:t>
      </w:r>
      <w:r w:rsidRPr="00014D0E">
        <w:t>, the motion of surface drifters</w:t>
      </w:r>
      <w:r w:rsidR="00287D8B">
        <w:t xml:space="preserve"> (</w:t>
      </w:r>
      <w:proofErr w:type="spellStart"/>
      <w:r w:rsidR="00287D8B">
        <w:t>Olascoaga</w:t>
      </w:r>
      <w:proofErr w:type="spellEnd"/>
      <w:r w:rsidR="00287D8B">
        <w:t xml:space="preserve"> et al. 2013</w:t>
      </w:r>
      <w:r w:rsidR="00A52249" w:rsidRPr="00014D0E">
        <w:t>)</w:t>
      </w:r>
      <w:r w:rsidRPr="00014D0E">
        <w:t xml:space="preserve">, the monitoring of marine debris trajectories </w:t>
      </w:r>
      <w:r w:rsidR="00287D8B">
        <w:t xml:space="preserve">(Moore et al. 2001; </w:t>
      </w:r>
      <w:proofErr w:type="spellStart"/>
      <w:r w:rsidR="00287D8B" w:rsidRPr="00014D0E">
        <w:t>Duhec</w:t>
      </w:r>
      <w:proofErr w:type="spellEnd"/>
      <w:r w:rsidR="00287D8B">
        <w:t xml:space="preserve"> et al. 2015</w:t>
      </w:r>
      <w:r w:rsidR="00A52249" w:rsidRPr="00014D0E">
        <w:t>)</w:t>
      </w:r>
      <w:r w:rsidRPr="00014D0E">
        <w:t xml:space="preserve">, and the transport of </w:t>
      </w:r>
      <w:r w:rsidR="00287D8B">
        <w:t>fish larvae (</w:t>
      </w:r>
      <w:r w:rsidR="00287D8B" w:rsidRPr="00014D0E">
        <w:t>Cowen</w:t>
      </w:r>
      <w:r w:rsidR="00287D8B">
        <w:t xml:space="preserve"> et al. 2000</w:t>
      </w:r>
      <w:r w:rsidR="00A52249" w:rsidRPr="00014D0E">
        <w:t>)</w:t>
      </w:r>
      <w:r w:rsidRPr="00014D0E">
        <w:t xml:space="preserve">. </w:t>
      </w:r>
    </w:p>
    <w:p w14:paraId="16CA07CB" w14:textId="2A0102B8" w:rsidR="00E029E7" w:rsidRPr="00014D0E" w:rsidRDefault="00E029E7" w:rsidP="005F6F6C">
      <w:pPr>
        <w:pStyle w:val="Heading4Paragraph"/>
      </w:pPr>
      <w:r w:rsidRPr="00014D0E">
        <w:t xml:space="preserve">We present here results from a study that provides key information on the potential crash site of flight MH370 in the SIO. This study uses two main data sets that are frequently used to investigate the location and variability of global ocean currents.  The first data set corresponds to trajectories of surface drifters </w:t>
      </w:r>
      <w:r w:rsidR="00287D8B">
        <w:t>(</w:t>
      </w:r>
      <w:proofErr w:type="spellStart"/>
      <w:r w:rsidR="00287D8B" w:rsidRPr="00014D0E">
        <w:t>Niiler</w:t>
      </w:r>
      <w:proofErr w:type="spellEnd"/>
      <w:r w:rsidR="00287D8B">
        <w:t xml:space="preserve"> 2001</w:t>
      </w:r>
      <w:r w:rsidR="00A52249" w:rsidRPr="00014D0E">
        <w:t>)</w:t>
      </w:r>
      <w:r w:rsidRPr="00014D0E">
        <w:t>. Surface drifters are buoys that have a subsurface drogue (sea anchor) centered at 15 m water depth attached to the buoy.  They are tracked by satellites and have an average lifetime of approximately 1 year</w:t>
      </w:r>
      <w:r w:rsidR="00A36FD0" w:rsidRPr="00014D0E">
        <w:t>, although</w:t>
      </w:r>
      <w:r w:rsidRPr="00014D0E">
        <w:t xml:space="preserve"> some individual drifters lives can even extend beyond 24 months.  Annually, nearly 1100 surface drifters are deployed globally in a rather inhomogeneous fashion in time and space. At any time there are about 400 drifters in the Indian Ocean.  </w:t>
      </w:r>
      <w:r w:rsidR="00746222">
        <w:t xml:space="preserve">Undrogued </w:t>
      </w:r>
      <w:r w:rsidRPr="00014D0E">
        <w:t xml:space="preserve">drifter data are used here, as the </w:t>
      </w:r>
      <w:proofErr w:type="gramStart"/>
      <w:r w:rsidRPr="00014D0E">
        <w:t xml:space="preserve">debris </w:t>
      </w:r>
      <w:r w:rsidR="00D44612">
        <w:t>,are</w:t>
      </w:r>
      <w:proofErr w:type="gramEnd"/>
      <w:r w:rsidR="00D44612">
        <w:t xml:space="preserve"> </w:t>
      </w:r>
      <w:r w:rsidR="009E1440">
        <w:t xml:space="preserve">probably </w:t>
      </w:r>
      <w:r w:rsidR="009A766C">
        <w:t>at or very close to the surface and this dataset better describes the surface dynamics</w:t>
      </w:r>
      <w:r w:rsidRPr="00014D0E">
        <w:t xml:space="preserve">.  The second data set corresponds to synthetic (hypothetical) drifter trajectories derived from surface ocean </w:t>
      </w:r>
      <w:r w:rsidRPr="00014D0E">
        <w:lastRenderedPageBreak/>
        <w:t>velocity fields</w:t>
      </w:r>
      <w:r w:rsidR="00A52249" w:rsidRPr="00014D0E">
        <w:t xml:space="preserve"> obtained from </w:t>
      </w:r>
      <w:r w:rsidR="00D53253">
        <w:t>SCUD-Surfac</w:t>
      </w:r>
      <w:r w:rsidR="00813C79">
        <w:t>e</w:t>
      </w:r>
      <w:r w:rsidR="00D53253">
        <w:t xml:space="preserve"> Currents from Diagnostic Model </w:t>
      </w:r>
      <w:r w:rsidR="00287D8B">
        <w:t xml:space="preserve"> (</w:t>
      </w:r>
      <w:proofErr w:type="spellStart"/>
      <w:r w:rsidR="00D53253">
        <w:t>Maximenko</w:t>
      </w:r>
      <w:r w:rsidR="00813C79">
        <w:t>&amp;Hafner</w:t>
      </w:r>
      <w:proofErr w:type="spellEnd"/>
      <w:r w:rsidR="00287D8B">
        <w:t xml:space="preserve"> 20</w:t>
      </w:r>
      <w:r w:rsidR="00D53253">
        <w:t>10</w:t>
      </w:r>
      <w:r w:rsidR="00A52249" w:rsidRPr="00014D0E">
        <w:t>)</w:t>
      </w:r>
      <w:r w:rsidRPr="00014D0E">
        <w:t xml:space="preserve">.  These velocities incorporate hydrographic, satellite altimetry, and wind data.  The spatial resolution of these velocity fields is of one </w:t>
      </w:r>
      <w:r w:rsidR="00813C79">
        <w:t>quarter</w:t>
      </w:r>
      <w:r w:rsidR="00813C79" w:rsidRPr="00014D0E">
        <w:t xml:space="preserve"> </w:t>
      </w:r>
      <w:r w:rsidRPr="00014D0E">
        <w:t xml:space="preserve">of a degree and fields are provided </w:t>
      </w:r>
      <w:r w:rsidR="00813C79">
        <w:t>on a daily basis</w:t>
      </w:r>
      <w:r w:rsidRPr="00014D0E">
        <w:t>. The trajectories of surface and synthetic drifters are used in this study to simulate the displacement in the surface of the SIO of debris that could have potentially belonged to flight MH370.</w:t>
      </w:r>
    </w:p>
    <w:p w14:paraId="5F99B635" w14:textId="03D20438" w:rsidR="00E029E7" w:rsidRPr="00014D0E" w:rsidRDefault="003523E1" w:rsidP="005F6F6C">
      <w:pPr>
        <w:pStyle w:val="Heading4Paragraph"/>
      </w:pPr>
      <w:r>
        <w:rPr>
          <w:noProof/>
          <w:lang w:val="en-US" w:eastAsia="en-US"/>
        </w:rPr>
        <w:drawing>
          <wp:inline distT="0" distB="0" distL="0" distR="0" wp14:anchorId="5E50D116" wp14:editId="06BD5279">
            <wp:extent cx="5943600" cy="2834005"/>
            <wp:effectExtent l="0" t="0" r="0" b="1079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1_panel.png"/>
                    <pic:cNvPicPr/>
                  </pic:nvPicPr>
                  <pic:blipFill>
                    <a:blip r:embed="rId10" cstate="print">
                      <a:extLst>
                        <a:ext uri="{28A0092B-C50C-407E-A947-70E740481C1C}">
                          <a14:useLocalDpi xmlns:a14="http://schemas.microsoft.com/office/drawing/2010/main"/>
                        </a:ext>
                      </a:extLst>
                    </a:blip>
                    <a:stretch>
                      <a:fillRect/>
                    </a:stretch>
                  </pic:blipFill>
                  <pic:spPr>
                    <a:xfrm>
                      <a:off x="0" y="0"/>
                      <a:ext cx="5943600" cy="2834005"/>
                    </a:xfrm>
                    <a:prstGeom prst="rect">
                      <a:avLst/>
                    </a:prstGeom>
                  </pic:spPr>
                </pic:pic>
              </a:graphicData>
            </a:graphic>
          </wp:inline>
        </w:drawing>
      </w:r>
    </w:p>
    <w:p w14:paraId="26F009B0" w14:textId="2E68B870" w:rsidR="00E029E7" w:rsidRPr="00014D0E" w:rsidRDefault="00EC1627" w:rsidP="005F6F6C">
      <w:pPr>
        <w:pStyle w:val="Figurecaption"/>
      </w:pPr>
      <w:r>
        <w:t>Figure</w:t>
      </w:r>
      <w:r w:rsidR="00E029E7" w:rsidRPr="00014D0E">
        <w:t xml:space="preserve"> 1. Trajectories of 509 surface drifters that were deployed or travelled </w:t>
      </w:r>
      <w:r w:rsidR="003523E1">
        <w:t>near</w:t>
      </w:r>
      <w:r w:rsidR="003523E1" w:rsidRPr="00014D0E">
        <w:t xml:space="preserve"> </w:t>
      </w:r>
      <w:r w:rsidR="00E029E7" w:rsidRPr="00014D0E">
        <w:t xml:space="preserve">the search area (green box) during 1991-2015 (black and red trajectories) and a subset of 118 drifters from that group (red trajectories) that eventually reached the red box, which surrounds Reunion Island.  Three of these drifters (thick trajectories in black and red) travelled within the green box during March-April 2014 and eventually reached the red box. The red trajectory corresponds to the drifter that reached the red box on July 2015. The red arc shows the possible position of the plane when its last signal to the Inmarsat satellite network was transmitted. </w:t>
      </w:r>
    </w:p>
    <w:p w14:paraId="61B07722" w14:textId="77777777" w:rsidR="00E029E7" w:rsidRPr="00014D0E" w:rsidRDefault="00E029E7" w:rsidP="005F6F6C">
      <w:pPr>
        <w:pStyle w:val="Heading4Paragraph"/>
      </w:pPr>
    </w:p>
    <w:p w14:paraId="606BD145" w14:textId="16DE6E0E" w:rsidR="00E029E7" w:rsidRPr="00014D0E" w:rsidRDefault="00E029E7" w:rsidP="005F6F6C">
      <w:pPr>
        <w:pStyle w:val="Heading4Paragraph"/>
      </w:pPr>
      <w:r w:rsidRPr="00014D0E">
        <w:lastRenderedPageBreak/>
        <w:t>In this work, we first trace the surface and synthetic drifters that were at one time located in the search region, an area of the eastern Indian Ocean off Australia, indicated by the green box in each figure.  Of especial interest are the trajectories of those drifters that were in the green box during the period March-April 2014</w:t>
      </w:r>
      <w:r w:rsidR="00735F4D" w:rsidRPr="00014D0E">
        <w:t xml:space="preserve"> (</w:t>
      </w:r>
      <w:r w:rsidR="00EC1627">
        <w:t>Figure</w:t>
      </w:r>
      <w:r w:rsidRPr="00014D0E">
        <w:t xml:space="preserve"> 1). Secondly, we determine the positions of the drifters prior to reaching an area in the western Indian Ocean close to Reunion Island, indicated by the red box in every figure, where airplane debris was found.  Of particular interest are the trajectories of the drifters that ultimately arrived in this area during July-August 2015.</w:t>
      </w:r>
    </w:p>
    <w:p w14:paraId="24B81087" w14:textId="5F4FA943" w:rsidR="00E029E7" w:rsidRDefault="00E029E7" w:rsidP="005F6F6C">
      <w:pPr>
        <w:pStyle w:val="Heading4Paragraph"/>
      </w:pPr>
      <w:r w:rsidRPr="00014D0E">
        <w:t>Of the approximately 3083 observed surface drifters that have historically travelled in the Indian Ocean from October 1985 to August 2015</w:t>
      </w:r>
      <w:r w:rsidR="00735F4D" w:rsidRPr="00014D0E">
        <w:t xml:space="preserve"> (</w:t>
      </w:r>
      <w:r w:rsidR="00EC1627">
        <w:t>Figure</w:t>
      </w:r>
      <w:r w:rsidR="00A36FD0" w:rsidRPr="00014D0E">
        <w:t xml:space="preserve"> 1A</w:t>
      </w:r>
      <w:r w:rsidRPr="00014D0E">
        <w:t>), 509 (16.5 %) of them travelled (or were deployed) inside the green box (black and red trajectories</w:t>
      </w:r>
      <w:r w:rsidR="00735F4D" w:rsidRPr="00014D0E">
        <w:t xml:space="preserve"> in </w:t>
      </w:r>
      <w:r w:rsidR="00EC1627">
        <w:t>Figure</w:t>
      </w:r>
      <w:r w:rsidR="00A36FD0" w:rsidRPr="00014D0E">
        <w:t xml:space="preserve"> 1</w:t>
      </w:r>
      <w:r w:rsidRPr="00014D0E">
        <w:t>). Depending on their location in this large area, their trajectories generally follow the general circulation of the South Indian Ocean subtropical gyre as given by the historical record of surface drifters that travelled inside the green box.  Of these drifters, 31</w:t>
      </w:r>
      <w:proofErr w:type="gramStart"/>
      <w:r w:rsidRPr="00014D0E">
        <w:t>%  reached</w:t>
      </w:r>
      <w:proofErr w:type="gramEnd"/>
      <w:r w:rsidRPr="00014D0E">
        <w:t xml:space="preserve"> 75°E between 15°S and 30°S, mostly carried by the South Equatorial Current, even reaching longitudes west of Madagascar, with the rest remaining in the gyre, or travelling east towards Australia or south of Australia. It was also found that 23% of the drifters coming from the green box eventually reached the red box</w:t>
      </w:r>
      <w:r w:rsidR="00735F4D" w:rsidRPr="00014D0E">
        <w:t xml:space="preserve"> (red trajectories in </w:t>
      </w:r>
      <w:r w:rsidR="00EC1627">
        <w:t>Figure</w:t>
      </w:r>
      <w:r w:rsidR="00A36FD0" w:rsidRPr="00014D0E">
        <w:t xml:space="preserve"> 1</w:t>
      </w:r>
      <w:r w:rsidRPr="00014D0E">
        <w:t>).  During the period March-April 2014, there were 17 drifters that travelled or were deployed in the green box, of which three (or 18%, a number close to the historical average) reached the red box, around Reunion Island.  Two of them (thick black trajectories</w:t>
      </w:r>
      <w:r w:rsidR="00735F4D" w:rsidRPr="00014D0E">
        <w:t xml:space="preserve"> in </w:t>
      </w:r>
      <w:r w:rsidR="00EC1627">
        <w:t>Figure</w:t>
      </w:r>
      <w:r w:rsidRPr="00014D0E">
        <w:t xml:space="preserve"> 1) reached the red box in July and November of 2014.   Remarkably, one of them (red trajectory</w:t>
      </w:r>
      <w:r w:rsidR="00735F4D" w:rsidRPr="00014D0E">
        <w:t xml:space="preserve"> in </w:t>
      </w:r>
      <w:r w:rsidR="00EC1627">
        <w:t>Figure</w:t>
      </w:r>
      <w:r w:rsidRPr="00014D0E">
        <w:t xml:space="preserve"> 1) reached the red box in July 2015, precisely in the same month that the MH370 debris were found washing up on the shores of Reunion Island.</w:t>
      </w:r>
    </w:p>
    <w:p w14:paraId="2C31E4F0" w14:textId="77777777" w:rsidR="003523E1" w:rsidRDefault="003523E1" w:rsidP="00D05FDD">
      <w:pPr>
        <w:pStyle w:val="Newparagraph"/>
      </w:pPr>
    </w:p>
    <w:p w14:paraId="1128A721" w14:textId="2380DF50" w:rsidR="003523E1" w:rsidRPr="003523E1" w:rsidRDefault="003523E1" w:rsidP="00D05FDD">
      <w:pPr>
        <w:pStyle w:val="Newparagraph"/>
        <w:ind w:firstLine="0"/>
      </w:pPr>
      <w:r>
        <w:rPr>
          <w:noProof/>
          <w:lang w:val="en-US" w:eastAsia="en-US"/>
        </w:rPr>
        <w:lastRenderedPageBreak/>
        <w:drawing>
          <wp:inline distT="0" distB="0" distL="0" distR="0" wp14:anchorId="2203B26B" wp14:editId="761F31DD">
            <wp:extent cx="5943600" cy="472567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abilities_time_search.png"/>
                    <pic:cNvPicPr/>
                  </pic:nvPicPr>
                  <pic:blipFill>
                    <a:blip r:embed="rId11" cstate="print">
                      <a:extLst>
                        <a:ext uri="{28A0092B-C50C-407E-A947-70E740481C1C}">
                          <a14:useLocalDpi xmlns:a14="http://schemas.microsoft.com/office/drawing/2010/main"/>
                        </a:ext>
                      </a:extLst>
                    </a:blip>
                    <a:stretch>
                      <a:fillRect/>
                    </a:stretch>
                  </pic:blipFill>
                  <pic:spPr>
                    <a:xfrm>
                      <a:off x="0" y="0"/>
                      <a:ext cx="5943600" cy="4725670"/>
                    </a:xfrm>
                    <a:prstGeom prst="rect">
                      <a:avLst/>
                    </a:prstGeom>
                  </pic:spPr>
                </pic:pic>
              </a:graphicData>
            </a:graphic>
          </wp:inline>
        </w:drawing>
      </w:r>
    </w:p>
    <w:p w14:paraId="2569E0D5" w14:textId="32C72B70" w:rsidR="003523E1" w:rsidRDefault="003523E1" w:rsidP="005F6F6C">
      <w:pPr>
        <w:pStyle w:val="Heading4Paragraph"/>
      </w:pPr>
      <w:r>
        <w:t xml:space="preserve">Figure 2. Probability </w:t>
      </w:r>
      <w:r w:rsidR="009C47C0">
        <w:t xml:space="preserve">(left) </w:t>
      </w:r>
      <w:r>
        <w:t xml:space="preserve">and travel time </w:t>
      </w:r>
      <w:r w:rsidR="009C47C0">
        <w:t xml:space="preserve">(right) </w:t>
      </w:r>
      <w:r>
        <w:t xml:space="preserve">maps estimated using the 2-iteration approach </w:t>
      </w:r>
      <w:r w:rsidR="00A600D6">
        <w:t>(</w:t>
      </w:r>
      <w:proofErr w:type="spellStart"/>
      <w:r>
        <w:t>Rypina</w:t>
      </w:r>
      <w:proofErr w:type="spellEnd"/>
      <w:r>
        <w:t xml:space="preserve"> et al 2013</w:t>
      </w:r>
      <w:r w:rsidR="00A600D6">
        <w:t>)</w:t>
      </w:r>
      <w:r>
        <w:t xml:space="preserve">. The 3 rows refer to the direct (top), one-stop (middle) and </w:t>
      </w:r>
      <w:r w:rsidR="009059B7">
        <w:t xml:space="preserve">total </w:t>
      </w:r>
      <w:r w:rsidR="00A600D6">
        <w:t xml:space="preserve">trajectories </w:t>
      </w:r>
      <w:r w:rsidR="009059B7">
        <w:t>(bottom).</w:t>
      </w:r>
      <w:r>
        <w:t xml:space="preserve"> </w:t>
      </w:r>
    </w:p>
    <w:p w14:paraId="6856302A" w14:textId="77777777" w:rsidR="00876BBA" w:rsidRDefault="00E029E7" w:rsidP="005F6F6C">
      <w:pPr>
        <w:pStyle w:val="Heading4Paragraph"/>
      </w:pPr>
      <w:r w:rsidRPr="00014D0E">
        <w:t xml:space="preserve">The trajectories of the 509 drifters that travelled within the green box and beyond indicate that there are several areas in the SIO with high probability that debris linked to the missing flight could have travelled through them.  </w:t>
      </w:r>
      <w:r w:rsidR="004059F9">
        <w:t xml:space="preserve">Using the data from the </w:t>
      </w:r>
      <w:r w:rsidR="009C3CC9">
        <w:t xml:space="preserve">undrogued </w:t>
      </w:r>
      <w:r w:rsidR="004059F9">
        <w:t>drifters passing through the search area (indicated by the red segment in Figure 2), we estimate the probabilities of finding any of those drifters in other regions</w:t>
      </w:r>
      <w:r w:rsidR="00C1675D">
        <w:t xml:space="preserve"> as well as the mean time taken to reach them. </w:t>
      </w:r>
      <w:r w:rsidR="00C54580">
        <w:t xml:space="preserve">The </w:t>
      </w:r>
      <w:r w:rsidR="00C54580">
        <w:lastRenderedPageBreak/>
        <w:t xml:space="preserve">direct trajectories follow a general </w:t>
      </w:r>
      <w:r w:rsidR="0043575C">
        <w:t xml:space="preserve">pattern that includes part of the </w:t>
      </w:r>
      <w:r w:rsidR="0043575C" w:rsidRPr="00014D0E">
        <w:t>West Australian Current</w:t>
      </w:r>
      <w:r w:rsidR="0043575C">
        <w:t xml:space="preserve">, and a </w:t>
      </w:r>
      <w:r w:rsidR="0043575C" w:rsidRPr="00014D0E">
        <w:t xml:space="preserve">westward </w:t>
      </w:r>
      <w:r w:rsidR="0043575C">
        <w:t>flow on the</w:t>
      </w:r>
      <w:r w:rsidR="0043575C" w:rsidRPr="00014D0E">
        <w:t xml:space="preserve"> South Equatorial Current</w:t>
      </w:r>
      <w:r w:rsidR="0043575C">
        <w:t xml:space="preserve">. The coverage greatly increases using indirect one-step trajectories, which at some point crossed with the direct trajectories and increment the number of drifters used in our analysis. </w:t>
      </w:r>
      <w:r w:rsidR="00876BBA">
        <w:t>The average lifespan of the undrogued drifters in the Indian Ocean is of 1 year and 10 months. The indirect trajectories, besides contributing to improve the coverage, also permit to expand the temporal coverage over periods larger than the lifespan of the average drifter.</w:t>
      </w:r>
    </w:p>
    <w:p w14:paraId="1F9A7B18" w14:textId="62A78833" w:rsidR="009059B7" w:rsidRDefault="0043575C" w:rsidP="005F6F6C">
      <w:pPr>
        <w:pStyle w:val="Heading4Paragraph"/>
      </w:pPr>
      <w:r>
        <w:t xml:space="preserve">The total probability map (Figure 3 bottom) </w:t>
      </w:r>
      <w:r w:rsidR="008B5B1D">
        <w:t>indicates</w:t>
      </w:r>
      <w:r>
        <w:t xml:space="preserve"> high </w:t>
      </w:r>
      <w:r w:rsidR="008B5B1D">
        <w:t>values</w:t>
      </w:r>
      <w:r>
        <w:t xml:space="preserve"> in </w:t>
      </w:r>
      <w:r w:rsidR="008B5B1D">
        <w:t>the neighbourhood of the search area, almost reaching the west coast of Australia, and an evident westward pattern</w:t>
      </w:r>
      <w:r w:rsidR="00280BA4">
        <w:t xml:space="preserve"> between 10S-30S,</w:t>
      </w:r>
      <w:r w:rsidR="008B5B1D">
        <w:t xml:space="preserve"> that bifurcates near Madagascar following the 2 branches </w:t>
      </w:r>
      <w:r w:rsidR="00280BA4">
        <w:t xml:space="preserve">of the East Madagascar Current. The northern branch can reach the east coast of the African Continent, and </w:t>
      </w:r>
      <w:r w:rsidR="00C74A5C">
        <w:t>follows the</w:t>
      </w:r>
      <w:r w:rsidR="00280BA4">
        <w:t xml:space="preserve"> East African Coastal Current. </w:t>
      </w:r>
      <w:r w:rsidR="00C74A5C">
        <w:t>Drifters in the</w:t>
      </w:r>
      <w:r w:rsidR="00280BA4">
        <w:t xml:space="preserve"> southern </w:t>
      </w:r>
      <w:r w:rsidR="00C74A5C">
        <w:t xml:space="preserve">branch of the EMC can turn east </w:t>
      </w:r>
      <w:r w:rsidR="005544F5">
        <w:t>but many other</w:t>
      </w:r>
      <w:r w:rsidR="00601E97">
        <w:t xml:space="preserve"> drifters </w:t>
      </w:r>
      <w:r w:rsidR="00A600D6">
        <w:t>propagate</w:t>
      </w:r>
      <w:r w:rsidR="00601E97">
        <w:t xml:space="preserve"> </w:t>
      </w:r>
      <w:proofErr w:type="spellStart"/>
      <w:r w:rsidR="00601E97">
        <w:t>southwestwards</w:t>
      </w:r>
      <w:proofErr w:type="spellEnd"/>
      <w:r w:rsidR="00601E97">
        <w:t>,</w:t>
      </w:r>
      <w:r w:rsidR="00280BA4">
        <w:t xml:space="preserve"> reaching th</w:t>
      </w:r>
      <w:r w:rsidR="00601E97">
        <w:t>e A</w:t>
      </w:r>
      <w:r w:rsidR="00A600D6">
        <w:t>gulhas Retroflection system</w:t>
      </w:r>
      <w:r w:rsidR="005544F5">
        <w:t xml:space="preserve"> and possibly even entering the Atlantic Ocean</w:t>
      </w:r>
      <w:r w:rsidR="00601E97">
        <w:t>.</w:t>
      </w:r>
      <w:r w:rsidR="00A600D6">
        <w:t xml:space="preserve"> The analysis of the mean</w:t>
      </w:r>
      <w:r w:rsidR="006C6B19">
        <w:t xml:space="preserve"> travel</w:t>
      </w:r>
      <w:r w:rsidR="00A600D6">
        <w:t xml:space="preserve"> times shows that </w:t>
      </w:r>
      <w:r w:rsidR="001C2E41">
        <w:t xml:space="preserve">the range to reach the major coastal areas in the Indian Ocean varies between 0.5-1 years for West Australia and the 1.5-2 years for East Africa, with increasing values for the southern parts of the continent. It is interesting to </w:t>
      </w:r>
      <w:r w:rsidR="003A33E4">
        <w:t>indicate</w:t>
      </w:r>
      <w:r w:rsidR="001C2E41">
        <w:t xml:space="preserve"> that there is a noticeab</w:t>
      </w:r>
      <w:r w:rsidR="003A33E4">
        <w:t>le meridional gradient in the travel times in a wide region along the east coast of Madagascar. Drifters from the search area could arrive within 1 year to the north of the region while it could take up to 2.5 years for the south of the island. These results are consistent with the finding of the</w:t>
      </w:r>
      <w:r w:rsidR="00335DF4">
        <w:t xml:space="preserve"> plane debris </w:t>
      </w:r>
      <w:r w:rsidR="008F70F7">
        <w:t>i</w:t>
      </w:r>
      <w:r w:rsidR="00335DF4">
        <w:t>n Reuni</w:t>
      </w:r>
      <w:r w:rsidR="008F70F7">
        <w:t>o</w:t>
      </w:r>
      <w:r w:rsidR="00335DF4">
        <w:t>n</w:t>
      </w:r>
      <w:r w:rsidR="008F70F7">
        <w:t xml:space="preserve"> Island</w:t>
      </w:r>
      <w:r w:rsidR="00335DF4">
        <w:t xml:space="preserve">, almost 17 months after the plane disappeared. </w:t>
      </w:r>
    </w:p>
    <w:p w14:paraId="445ECEC7" w14:textId="59048D19" w:rsidR="00E029E7" w:rsidRPr="00014D0E" w:rsidRDefault="00A600D6" w:rsidP="005F6F6C">
      <w:pPr>
        <w:pStyle w:val="Heading4Paragraph"/>
      </w:pPr>
      <w:r>
        <w:lastRenderedPageBreak/>
        <w:t xml:space="preserve">The probability and </w:t>
      </w:r>
      <w:r w:rsidR="00C5162D">
        <w:t>travel</w:t>
      </w:r>
      <w:r>
        <w:t xml:space="preserve"> time</w:t>
      </w:r>
      <w:r w:rsidR="00C5162D">
        <w:t xml:space="preserve"> maps (Figure 2) </w:t>
      </w:r>
      <w:r w:rsidR="00E029E7" w:rsidRPr="00014D0E">
        <w:t xml:space="preserve">may help define rational initial ad-hoc </w:t>
      </w:r>
      <w:proofErr w:type="spellStart"/>
      <w:r w:rsidR="00E029E7" w:rsidRPr="00014D0E">
        <w:t>spatio</w:t>
      </w:r>
      <w:proofErr w:type="spellEnd"/>
      <w:r w:rsidR="00E029E7" w:rsidRPr="00014D0E">
        <w:t xml:space="preserve">-temporal constraints.  These areas correspond to the </w:t>
      </w:r>
      <w:r w:rsidR="008F70F7">
        <w:t>north</w:t>
      </w:r>
      <w:r w:rsidR="00400ED5">
        <w:t>ern limb</w:t>
      </w:r>
      <w:r w:rsidR="008F70F7" w:rsidRPr="00014D0E">
        <w:t xml:space="preserve"> </w:t>
      </w:r>
      <w:r w:rsidR="00E029E7" w:rsidRPr="00014D0E">
        <w:t xml:space="preserve">of the subtropical gyre, the vast regions that </w:t>
      </w:r>
      <w:r w:rsidR="00400ED5">
        <w:t xml:space="preserve">include Madagascar and </w:t>
      </w:r>
      <w:r w:rsidR="00E029E7" w:rsidRPr="00014D0E">
        <w:t xml:space="preserve">extend </w:t>
      </w:r>
      <w:r w:rsidR="00400ED5">
        <w:t>farther east</w:t>
      </w:r>
      <w:proofErr w:type="gramStart"/>
      <w:r w:rsidR="00400ED5">
        <w:t xml:space="preserve">,  </w:t>
      </w:r>
      <w:r w:rsidR="00E029E7" w:rsidRPr="00014D0E">
        <w:t>and</w:t>
      </w:r>
      <w:proofErr w:type="gramEnd"/>
      <w:r w:rsidR="00E029E7" w:rsidRPr="00014D0E">
        <w:t xml:space="preserve"> the waters </w:t>
      </w:r>
      <w:r w:rsidR="00400ED5">
        <w:t xml:space="preserve">west and </w:t>
      </w:r>
      <w:r w:rsidR="00E029E7" w:rsidRPr="00014D0E">
        <w:t xml:space="preserve">south of Australia. The westward trajectories, that leave the </w:t>
      </w:r>
      <w:r w:rsidR="00400ED5">
        <w:t>search area</w:t>
      </w:r>
      <w:r w:rsidR="00E029E7" w:rsidRPr="00014D0E">
        <w:t xml:space="preserve">, take two main pathways that correspond to the South Equatorial Current. Trajectories located south of Australia mostly correspond to drifters that first travelled through the southern part of the search region. </w:t>
      </w:r>
    </w:p>
    <w:p w14:paraId="042F89EE" w14:textId="7B57D762" w:rsidR="00E029E7" w:rsidRPr="00014D0E" w:rsidRDefault="00A36FD0" w:rsidP="005F6F6C">
      <w:pPr>
        <w:pStyle w:val="Heading4Paragraph"/>
      </w:pPr>
      <w:r w:rsidRPr="00014D0E">
        <w:rPr>
          <w:noProof/>
          <w:lang w:val="en-US" w:eastAsia="en-US"/>
        </w:rPr>
        <w:drawing>
          <wp:inline distT="0" distB="0" distL="0" distR="0" wp14:anchorId="711B9B0B" wp14:editId="73EECA94">
            <wp:extent cx="5943600" cy="520636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a:ext>
                      </a:extLst>
                    </a:blip>
                    <a:stretch>
                      <a:fillRect/>
                    </a:stretch>
                  </pic:blipFill>
                  <pic:spPr>
                    <a:xfrm>
                      <a:off x="0" y="0"/>
                      <a:ext cx="5943600" cy="5206365"/>
                    </a:xfrm>
                    <a:prstGeom prst="rect">
                      <a:avLst/>
                    </a:prstGeom>
                  </pic:spPr>
                </pic:pic>
              </a:graphicData>
            </a:graphic>
          </wp:inline>
        </w:drawing>
      </w:r>
    </w:p>
    <w:p w14:paraId="402DD833" w14:textId="5C3947F9" w:rsidR="00E029E7" w:rsidRPr="00014D0E" w:rsidRDefault="00EC1627" w:rsidP="00D05FDD">
      <w:pPr>
        <w:pStyle w:val="Figurecaption"/>
      </w:pPr>
      <w:r>
        <w:lastRenderedPageBreak/>
        <w:t>Figure</w:t>
      </w:r>
      <w:r w:rsidR="00E029E7" w:rsidRPr="00014D0E">
        <w:t xml:space="preserve"> </w:t>
      </w:r>
      <w:r w:rsidR="00400ED5">
        <w:t>3</w:t>
      </w:r>
      <w:r w:rsidR="00E029E7" w:rsidRPr="00014D0E">
        <w:t>.  (</w:t>
      </w:r>
      <w:r w:rsidR="00FB765B" w:rsidRPr="00014D0E">
        <w:t>A</w:t>
      </w:r>
      <w:r w:rsidR="00E029E7" w:rsidRPr="00014D0E">
        <w:t>) Trajectories (black and red; drawn from their source) of the 375 surface drifters that reached the red box during 1985-2015.   From these 375 trajectories, 118 correspond to drifters that first travelled in the green box before arriving in the red box (black trajectories). Four trajectories (shown in thick black and red) entered into the red box between June-July 2015. Of these four trajectories, one corresponds to a drifter that was present in the green box in March 2014, in a region close to the Inmarsat arc</w:t>
      </w:r>
      <w:r w:rsidR="00400ED5">
        <w:t xml:space="preserve"> but </w:t>
      </w:r>
      <w:r w:rsidR="00E526A4">
        <w:t>farther north from the current search area</w:t>
      </w:r>
      <w:r w:rsidR="00E029E7" w:rsidRPr="00014D0E">
        <w:t>.  (</w:t>
      </w:r>
      <w:r w:rsidR="00FB765B" w:rsidRPr="00014D0E">
        <w:t>B</w:t>
      </w:r>
      <w:r w:rsidR="00E029E7" w:rsidRPr="00014D0E">
        <w:t xml:space="preserve">) The background </w:t>
      </w:r>
      <w:proofErr w:type="spellStart"/>
      <w:r w:rsidR="00E029E7" w:rsidRPr="00014D0E">
        <w:t>colors</w:t>
      </w:r>
      <w:proofErr w:type="spellEnd"/>
      <w:r w:rsidR="00E029E7" w:rsidRPr="00014D0E">
        <w:t xml:space="preserve"> represent the number of drifters in a square boxes of 1-degree side that later travelled within the red box. </w:t>
      </w:r>
    </w:p>
    <w:p w14:paraId="45AD4213" w14:textId="1EFEF39E" w:rsidR="00A40CC2" w:rsidRPr="00A40CC2" w:rsidRDefault="00E029E7" w:rsidP="00876BBA">
      <w:pPr>
        <w:pStyle w:val="Heading4Paragraph"/>
      </w:pPr>
      <w:r w:rsidRPr="00014D0E">
        <w:t xml:space="preserve">Since some of the airplane debris was found in Reunion Island, backtracking the positions of the 375 surface drifters that travelled within the red box during the last 25 years may help identify the possible initial location of the debris.  The trajectories of these drifters </w:t>
      </w:r>
      <w:r w:rsidR="00735F4D" w:rsidRPr="00014D0E">
        <w:t>(</w:t>
      </w:r>
      <w:r w:rsidR="00EC1627">
        <w:t>Figure</w:t>
      </w:r>
      <w:r w:rsidRPr="00014D0E">
        <w:t xml:space="preserve"> </w:t>
      </w:r>
      <w:r w:rsidR="00A1551D">
        <w:t>3</w:t>
      </w:r>
      <w:r w:rsidR="00FB765B" w:rsidRPr="00014D0E">
        <w:t>A</w:t>
      </w:r>
      <w:r w:rsidRPr="00014D0E">
        <w:t>) indicate that their source location could have been vast areas of the South Indian Ocean.  Remarkably, there were four drifters that arrived in the red box during June-July 2015</w:t>
      </w:r>
      <w:r w:rsidR="00735F4D" w:rsidRPr="00014D0E">
        <w:t xml:space="preserve"> (</w:t>
      </w:r>
      <w:r w:rsidR="00EC1627">
        <w:t>Figure</w:t>
      </w:r>
      <w:r w:rsidRPr="00014D0E">
        <w:t xml:space="preserve"> </w:t>
      </w:r>
      <w:r w:rsidR="00A1551D">
        <w:t>3</w:t>
      </w:r>
      <w:r w:rsidRPr="00014D0E">
        <w:t>, thick trajectories). Of the total of 375 surface drifters that travelled within the red box, 118 (30 %) were in the green box before arriving in the red box</w:t>
      </w:r>
      <w:r w:rsidR="00735F4D" w:rsidRPr="00014D0E">
        <w:t xml:space="preserve"> (</w:t>
      </w:r>
      <w:r w:rsidR="00EC1627">
        <w:t>Figure</w:t>
      </w:r>
      <w:r w:rsidRPr="00014D0E">
        <w:t xml:space="preserve"> </w:t>
      </w:r>
      <w:r w:rsidR="00A1551D">
        <w:t>3</w:t>
      </w:r>
      <w:r w:rsidR="00FB765B" w:rsidRPr="00014D0E">
        <w:t>A</w:t>
      </w:r>
      <w:r w:rsidRPr="00014D0E">
        <w:t xml:space="preserve">, black trajectories). Of these 375 surface drifters, the number of drifters with trajectories in boxes of 1-degree side indicates that potential airplane debris may have travelled from areas that belong to the green box, and areas of the center of the South Indian Ocean subtropical gyre, and north of 15°S.  The area within the green box with the highest probability of being the source of plane debris is </w:t>
      </w:r>
      <w:proofErr w:type="spellStart"/>
      <w:r w:rsidRPr="00014D0E">
        <w:t>centered</w:t>
      </w:r>
      <w:proofErr w:type="spellEnd"/>
      <w:r w:rsidRPr="00014D0E">
        <w:t xml:space="preserve"> at 90E 30S (red and green </w:t>
      </w:r>
      <w:proofErr w:type="spellStart"/>
      <w:r w:rsidRPr="00014D0E">
        <w:t>colo</w:t>
      </w:r>
      <w:r w:rsidR="00735F4D" w:rsidRPr="00014D0E">
        <w:t>rs</w:t>
      </w:r>
      <w:proofErr w:type="spellEnd"/>
      <w:r w:rsidR="00735F4D" w:rsidRPr="00014D0E">
        <w:t xml:space="preserve"> in </w:t>
      </w:r>
      <w:r w:rsidR="00EC1627">
        <w:t>Figure</w:t>
      </w:r>
      <w:r w:rsidRPr="00014D0E">
        <w:t xml:space="preserve"> </w:t>
      </w:r>
      <w:r w:rsidR="00A1551D">
        <w:t>3</w:t>
      </w:r>
      <w:r w:rsidR="00FB765B" w:rsidRPr="00014D0E">
        <w:t>B</w:t>
      </w:r>
      <w:r w:rsidRPr="00014D0E">
        <w:t>)</w:t>
      </w:r>
      <w:r w:rsidR="00E526A4">
        <w:t>, a location reasonably close to the search area (</w:t>
      </w:r>
      <w:r w:rsidR="00FC4BD6">
        <w:t>just a few hundreds km to the north</w:t>
      </w:r>
      <w:r w:rsidR="00E526A4">
        <w:t>)</w:t>
      </w:r>
      <w:r w:rsidRPr="00014D0E">
        <w:t xml:space="preserve">.  On the other hand, the southeast and northeast areas of the green box are less likely to have been the source of plane debris (light blue and white </w:t>
      </w:r>
      <w:proofErr w:type="spellStart"/>
      <w:r w:rsidRPr="00014D0E">
        <w:t>colo</w:t>
      </w:r>
      <w:r w:rsidR="00735F4D" w:rsidRPr="00014D0E">
        <w:t>rs</w:t>
      </w:r>
      <w:proofErr w:type="spellEnd"/>
      <w:r w:rsidR="00735F4D" w:rsidRPr="00014D0E">
        <w:t xml:space="preserve"> </w:t>
      </w:r>
      <w:r w:rsidR="00FB765B" w:rsidRPr="00014D0E">
        <w:t xml:space="preserve">in </w:t>
      </w:r>
      <w:r w:rsidR="00EC1627">
        <w:t>Figure</w:t>
      </w:r>
      <w:r w:rsidRPr="00014D0E">
        <w:t xml:space="preserve"> </w:t>
      </w:r>
      <w:r w:rsidR="00A1551D">
        <w:t>3</w:t>
      </w:r>
      <w:r w:rsidR="00FB765B" w:rsidRPr="00014D0E">
        <w:t>B</w:t>
      </w:r>
      <w:r w:rsidRPr="00014D0E">
        <w:t>).</w:t>
      </w:r>
    </w:p>
    <w:p w14:paraId="1F8F94C1" w14:textId="1D989D4A" w:rsidR="00E029E7" w:rsidRPr="00014D0E" w:rsidRDefault="00A40CC2" w:rsidP="005F6F6C">
      <w:pPr>
        <w:pStyle w:val="Heading4Paragraph"/>
      </w:pPr>
      <w:r>
        <w:rPr>
          <w:noProof/>
          <w:lang w:val="en-US" w:eastAsia="en-US"/>
        </w:rPr>
        <w:lastRenderedPageBreak/>
        <mc:AlternateContent>
          <mc:Choice Requires="wpg">
            <w:drawing>
              <wp:anchor distT="0" distB="0" distL="114300" distR="114300" simplePos="0" relativeHeight="251661312" behindDoc="0" locked="0" layoutInCell="1" allowOverlap="1" wp14:anchorId="61A9714B" wp14:editId="612DA898">
                <wp:simplePos x="0" y="0"/>
                <wp:positionH relativeFrom="column">
                  <wp:posOffset>-25400</wp:posOffset>
                </wp:positionH>
                <wp:positionV relativeFrom="paragraph">
                  <wp:posOffset>228600</wp:posOffset>
                </wp:positionV>
                <wp:extent cx="5727700" cy="5174100"/>
                <wp:effectExtent l="0" t="0" r="12700" b="7620"/>
                <wp:wrapThrough wrapText="bothSides">
                  <wp:wrapPolygon edited="0">
                    <wp:start x="0" y="0"/>
                    <wp:lineTo x="0" y="21526"/>
                    <wp:lineTo x="21552" y="21526"/>
                    <wp:lineTo x="21552" y="0"/>
                    <wp:lineTo x="0" y="0"/>
                  </wp:wrapPolygon>
                </wp:wrapThrough>
                <wp:docPr id="22" name="Group 22"/>
                <wp:cNvGraphicFramePr/>
                <a:graphic xmlns:a="http://schemas.openxmlformats.org/drawingml/2006/main">
                  <a:graphicData uri="http://schemas.microsoft.com/office/word/2010/wordprocessingGroup">
                    <wpg:wgp>
                      <wpg:cNvGrpSpPr/>
                      <wpg:grpSpPr>
                        <a:xfrm>
                          <a:off x="0" y="0"/>
                          <a:ext cx="5727700" cy="5173710"/>
                          <a:chOff x="0" y="0"/>
                          <a:chExt cx="5727700" cy="5173710"/>
                        </a:xfrm>
                      </wpg:grpSpPr>
                      <wpg:grpSp>
                        <wpg:cNvPr id="20" name="Group 20"/>
                        <wpg:cNvGrpSpPr/>
                        <wpg:grpSpPr>
                          <a:xfrm>
                            <a:off x="25400" y="0"/>
                            <a:ext cx="5702300" cy="2545080"/>
                            <a:chOff x="0" y="0"/>
                            <a:chExt cx="5702300" cy="2545080"/>
                          </a:xfrm>
                        </wpg:grpSpPr>
                        <pic:pic xmlns:pic="http://schemas.openxmlformats.org/drawingml/2006/picture">
                          <pic:nvPicPr>
                            <pic:cNvPr id="16" name="Picture 16"/>
                            <pic:cNvPicPr>
                              <a:picLocks noChangeAspect="1"/>
                            </pic:cNvPicPr>
                          </pic:nvPicPr>
                          <pic:blipFill>
                            <a:blip r:embed="rId13" cstate="print">
                              <a:extLst>
                                <a:ext uri="{28A0092B-C50C-407E-A947-70E740481C1C}">
                                  <a14:useLocalDpi xmlns:a14="http://schemas.microsoft.com/office/drawing/2010/main"/>
                                </a:ext>
                              </a:extLst>
                            </a:blip>
                            <a:stretch>
                              <a:fillRect/>
                            </a:stretch>
                          </pic:blipFill>
                          <pic:spPr>
                            <a:xfrm>
                              <a:off x="0" y="0"/>
                              <a:ext cx="2908300" cy="2545080"/>
                            </a:xfrm>
                            <a:prstGeom prst="rect">
                              <a:avLst/>
                            </a:prstGeom>
                          </pic:spPr>
                        </pic:pic>
                        <pic:pic xmlns:pic="http://schemas.openxmlformats.org/drawingml/2006/picture">
                          <pic:nvPicPr>
                            <pic:cNvPr id="17" name="Picture 17"/>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2794000" y="352"/>
                              <a:ext cx="2908300" cy="2544376"/>
                            </a:xfrm>
                            <a:prstGeom prst="rect">
                              <a:avLst/>
                            </a:prstGeom>
                          </pic:spPr>
                        </pic:pic>
                      </wpg:grpSp>
                      <wpg:grpSp>
                        <wpg:cNvPr id="21" name="Group 21"/>
                        <wpg:cNvGrpSpPr/>
                        <wpg:grpSpPr>
                          <a:xfrm>
                            <a:off x="0" y="2629289"/>
                            <a:ext cx="5702400" cy="2544421"/>
                            <a:chOff x="0" y="389"/>
                            <a:chExt cx="5702300" cy="2544301"/>
                          </a:xfrm>
                          <a:extLst>
                            <a:ext uri="{0CCBE362-F206-4b92-989A-16890622DB6E}">
                              <ma14:wrappingTextBoxFlag xmlns:ma14="http://schemas.microsoft.com/office/mac/drawingml/2011/main"/>
                            </a:ext>
                          </a:extLst>
                        </wpg:grpSpPr>
                        <pic:pic xmlns:pic="http://schemas.openxmlformats.org/drawingml/2006/picture">
                          <pic:nvPicPr>
                            <pic:cNvPr id="18" name="Picture 18"/>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389"/>
                              <a:ext cx="2908300" cy="2544301"/>
                            </a:xfrm>
                            <a:prstGeom prst="rect">
                              <a:avLst/>
                            </a:prstGeom>
                          </pic:spPr>
                        </pic:pic>
                        <pic:pic xmlns:pic="http://schemas.openxmlformats.org/drawingml/2006/picture">
                          <pic:nvPicPr>
                            <pic:cNvPr id="19" name="Picture 19"/>
                            <pic:cNvPicPr>
                              <a:picLocks noChangeAspect="1"/>
                            </pic:cNvPicPr>
                          </pic:nvPicPr>
                          <pic:blipFill>
                            <a:blip r:embed="rId16" cstate="print">
                              <a:extLst>
                                <a:ext uri="{28A0092B-C50C-407E-A947-70E740481C1C}">
                                  <a14:useLocalDpi xmlns:a14="http://schemas.microsoft.com/office/drawing/2010/main"/>
                                </a:ext>
                              </a:extLst>
                            </a:blip>
                            <a:stretch>
                              <a:fillRect/>
                            </a:stretch>
                          </pic:blipFill>
                          <pic:spPr>
                            <a:xfrm>
                              <a:off x="2794000" y="389"/>
                              <a:ext cx="2908300" cy="2544301"/>
                            </a:xfrm>
                            <a:prstGeom prst="rect">
                              <a:avLst/>
                            </a:prstGeom>
                          </pic:spPr>
                        </pic:pic>
                      </wpg:grpSp>
                    </wpg:wgp>
                  </a:graphicData>
                </a:graphic>
              </wp:anchor>
            </w:drawing>
          </mc:Choice>
          <mc:Fallback xmlns:w15="http://schemas.microsoft.com/office/word/2012/wordml">
            <w:pict>
              <v:group w14:anchorId="25C135AF" id="Group_x0020_22" o:spid="_x0000_s1026" style="position:absolute;margin-left:-2pt;margin-top:18pt;width:451pt;height:407.4pt;z-index:251661312" coordsize="5727700,517371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">
                <v:group id="Group_x0020_20" o:spid="_x0000_s1027" style="position:absolute;left:25400;width:5702300;height:2545080" coordsize="5702300,254508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16" o:spid="_x0000_s1028" type="#_x0000_t75" style="position:absolute;width:2908300;height:25450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bB&#10;CbjBAAAA2wAAAA8AAABkcnMvZG93bnJldi54bWxET02LwjAQvQv7H8IseNN0BYt0jbLIruhBwbrg&#10;dWjGttpMShK1/nsjCN7m8T5nOu9MI67kfG1ZwdcwAUFcWF1zqeB//zeYgPABWWNjmRTcycN89tGb&#10;YqbtjXd0zUMpYgj7DBVUIbSZlL6oyKAf2pY4ckfrDIYIXSm1w1sMN40cJUkqDdYcGypsaVFRcc4v&#10;RsHapcvJIk/y0+9h3JxH283hThul+p/dzzeIQF14i1/ulY7zU3j+Eg+Qswc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AbBCbjBAAAA2wAAAA8AAAAAAAAAAAAAAAAAnAIAAGRy&#10;cy9kb3ducmV2LnhtbFBLBQYAAAAABAAEAPcAAACKAwAAAAA=&#10;">
                    <v:imagedata r:id="rId18" o:title=""/>
                    <v:path arrowok="t"/>
                  </v:shape>
                  <v:shape id="Picture_x0020_17" o:spid="_x0000_s1029" type="#_x0000_t75" style="position:absolute;left:2794000;top:352;width:2908300;height:25443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i9&#10;Qgy/AAAA2wAAAA8AAABkcnMvZG93bnJldi54bWxEj90KwjAMhe8F36FE8E47RVSmVUQYTBHBnwcI&#10;a9yGazrWqvPtrSB4l3BOzneyXLemEk9qXGlZwWgYgSDOrC45V3C9JIM5COeRNVaWScGbHKxX3c4S&#10;Y21ffKLn2ecihLCLUUHhfR1L6bKCDLqhrYmDdrONQR/WJpe6wVcIN5UcR9FUGiw5EAqsaVtQdj8/&#10;TOAe9rvJ7TEZ1cc5J5tUuzJJnVL9XrtZgPDU+r/5d53qUH8G31/CAHL1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ovUIMvwAAANsAAAAPAAAAAAAAAAAAAAAAAJwCAABkcnMv&#10;ZG93bnJldi54bWxQSwUGAAAAAAQABAD3AAAAiAMAAAAA&#10;">
                    <v:imagedata r:id="rId19" o:title=""/>
                    <v:path arrowok="t"/>
                  </v:shape>
                </v:group>
                <v:group id="Group_x0020_21" o:spid="_x0000_s1030" style="position:absolute;top:2629289;width:5702400;height:2544421" coordorigin=",389" coordsize="5702300,254430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EwdrTzDAAAA2wAAAA8A&#10;AAAAAAAAAAAAAAAAqQIAAGRycy9kb3ducmV2LnhtbFBLBQYAAAAABAAEAPoAAACZAwAAAAA=&#10;">
                  <v:shape id="Picture_x0020_18" o:spid="_x0000_s1031" type="#_x0000_t75" style="position:absolute;top:389;width:2908300;height:254430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B&#10;r63FAAAA2wAAAA8AAABkcnMvZG93bnJldi54bWxEj0FrwkAQhe8F/8Mygpeim3oobeoqRiiIh5Sm&#10;XrwN2WmSNjsbdleN/fWdQ6G3Gd6b975ZbUbXqwuF2Hk28LDIQBHX3nbcGDh+vM6fQMWEbLH3TAZu&#10;FGGzntytMLf+yu90qVKjJIRjjgbalIZc61i35DAu/EAs2qcPDpOsodE24FXCXa+XWfaoHXYsDS0O&#10;tGup/q7OzkDxVbj7sqhOzz/poH14K8tTRcbMpuP2BVSiMf2b/673VvAFVn6RAfT6F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ga+txQAAANsAAAAPAAAAAAAAAAAAAAAAAJwC&#10;AABkcnMvZG93bnJldi54bWxQSwUGAAAAAAQABAD3AAAAjgMAAAAA&#10;">
                    <v:imagedata r:id="rId20" o:title=""/>
                    <v:path arrowok="t"/>
                  </v:shape>
                  <v:shape id="Picture_x0020_19" o:spid="_x0000_s1032" type="#_x0000_t75" style="position:absolute;left:2794000;top:389;width:2908300;height:254430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Qn&#10;ePTCAAAA2wAAAA8AAABkcnMvZG93bnJldi54bWxET99rwjAQfh/4P4QT9jI0VceYnVFEEMbAsVXx&#10;+WhuTbfmUpLUdv+9EQZ7u4/v5602g23EhXyoHSuYTTMQxKXTNVcKTsf95BlEiMgaG8ek4JcCbNaj&#10;uxXm2vX8SZciViKFcMhRgYmxzaUMpSGLYepa4sR9OW8xJugrqT32Kdw2cp5lT9JizanBYEs7Q+VP&#10;0VkF70X/wG/he3GI/nw0i4/usH/slLofD9sXEJGG+C/+c7/qNH8Jt1/SAXJ9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UJ3j0wgAAANsAAAAPAAAAAAAAAAAAAAAAAJwCAABk&#10;cnMvZG93bnJldi54bWxQSwUGAAAAAAQABAD3AAAAiwMAAAAA&#10;">
                    <v:imagedata r:id="rId21" o:title=""/>
                    <v:path arrowok="t"/>
                  </v:shape>
                </v:group>
                <w10:wrap type="through"/>
              </v:group>
            </w:pict>
          </mc:Fallback>
        </mc:AlternateContent>
      </w:r>
    </w:p>
    <w:p w14:paraId="624A6DA1" w14:textId="55147718" w:rsidR="00EC4F63" w:rsidRPr="00014D0E" w:rsidRDefault="00EC4F63" w:rsidP="005F6F6C">
      <w:pPr>
        <w:pStyle w:val="Heading4Paragraph"/>
      </w:pPr>
    </w:p>
    <w:p w14:paraId="5C5C9832" w14:textId="259165DA" w:rsidR="00E029E7" w:rsidRPr="00014D0E" w:rsidRDefault="00EC1627" w:rsidP="005F6F6C">
      <w:pPr>
        <w:pStyle w:val="Figurecaption"/>
      </w:pPr>
      <w:r>
        <w:t>Figure</w:t>
      </w:r>
      <w:r w:rsidR="00E029E7" w:rsidRPr="00014D0E">
        <w:t xml:space="preserve"> </w:t>
      </w:r>
      <w:r w:rsidR="00A40CC2">
        <w:t>4</w:t>
      </w:r>
      <w:r w:rsidR="00E029E7" w:rsidRPr="00014D0E">
        <w:t xml:space="preserve">.  Trajectories of synthetic drifters that were deployed in the </w:t>
      </w:r>
      <w:r w:rsidR="00A40CC2">
        <w:t>search area</w:t>
      </w:r>
      <w:r w:rsidR="00E029E7" w:rsidRPr="00014D0E">
        <w:t xml:space="preserve"> during March 2014 obtained from </w:t>
      </w:r>
      <w:r w:rsidR="00A40CC2">
        <w:t>SCUD</w:t>
      </w:r>
      <w:r w:rsidR="00A40CC2" w:rsidRPr="00014D0E">
        <w:t xml:space="preserve"> </w:t>
      </w:r>
      <w:r w:rsidR="00E029E7" w:rsidRPr="00014D0E">
        <w:t xml:space="preserve">analysis with the trajectories of the synthetic drifters that arrived in the red box highlighted in </w:t>
      </w:r>
      <w:r w:rsidR="00FE25C3">
        <w:t>yellow</w:t>
      </w:r>
      <w:r w:rsidR="00E029E7" w:rsidRPr="00014D0E">
        <w:t>.</w:t>
      </w:r>
      <w:r w:rsidR="009807AD">
        <w:t xml:space="preserve"> The trajectories in red correspond to drifters with locations within a radius of 150km </w:t>
      </w:r>
      <w:proofErr w:type="spellStart"/>
      <w:r w:rsidR="009807AD">
        <w:t>centered</w:t>
      </w:r>
      <w:proofErr w:type="spellEnd"/>
      <w:r w:rsidR="009807AD">
        <w:t xml:space="preserve"> in Reunion Island.</w:t>
      </w:r>
      <w:r w:rsidR="00E029E7" w:rsidRPr="00014D0E">
        <w:t xml:space="preserve"> </w:t>
      </w:r>
      <w:r w:rsidR="00182996">
        <w:t>The</w:t>
      </w:r>
      <w:r w:rsidR="001C4C00">
        <w:t xml:space="preserve"> b</w:t>
      </w:r>
      <w:r w:rsidR="00E029E7" w:rsidRPr="00014D0E">
        <w:t xml:space="preserve">ackground </w:t>
      </w:r>
      <w:proofErr w:type="spellStart"/>
      <w:r w:rsidR="00E029E7" w:rsidRPr="00014D0E">
        <w:t>colors</w:t>
      </w:r>
      <w:proofErr w:type="spellEnd"/>
      <w:r w:rsidR="00E029E7" w:rsidRPr="00014D0E">
        <w:t xml:space="preserve"> indicat</w:t>
      </w:r>
      <w:r w:rsidR="001C4C00">
        <w:t>e</w:t>
      </w:r>
      <w:r w:rsidR="00E029E7" w:rsidRPr="00014D0E">
        <w:t xml:space="preserve"> the percentage of synthetic drifters</w:t>
      </w:r>
      <w:r w:rsidR="001C4C00">
        <w:t xml:space="preserve"> initially deployed within the search area</w:t>
      </w:r>
      <w:r w:rsidR="00E029E7" w:rsidRPr="00014D0E">
        <w:t xml:space="preserve"> that travelled in each square box of 1degree side.</w:t>
      </w:r>
      <w:r w:rsidR="001C4C00">
        <w:t xml:space="preserve"> </w:t>
      </w:r>
      <w:r w:rsidR="00EB44D9">
        <w:t xml:space="preserve"> Each panel represents</w:t>
      </w:r>
      <w:r w:rsidR="00182996">
        <w:t xml:space="preserve"> a different </w:t>
      </w:r>
      <w:proofErr w:type="spellStart"/>
      <w:r w:rsidR="00182996">
        <w:t>windage</w:t>
      </w:r>
      <w:proofErr w:type="spellEnd"/>
      <w:r w:rsidR="00182996">
        <w:t xml:space="preserve"> </w:t>
      </w:r>
      <w:proofErr w:type="spellStart"/>
      <w:r w:rsidR="00182996">
        <w:t>coeffient</w:t>
      </w:r>
      <w:proofErr w:type="spellEnd"/>
      <w:r w:rsidR="00EB44D9">
        <w:t xml:space="preserve"> (from top to bottom and from left to right: 0</w:t>
      </w:r>
      <w:r w:rsidR="00730132">
        <w:t>%, 0.6%, 0.8% and 1%</w:t>
      </w:r>
      <w:r w:rsidR="003B28B2">
        <w:rPr>
          <w:rStyle w:val="CommentReference"/>
        </w:rPr>
        <w:commentReference w:id="1"/>
      </w:r>
      <w:r w:rsidR="00EB44D9">
        <w:t xml:space="preserve">). </w:t>
      </w:r>
    </w:p>
    <w:p w14:paraId="6747A6C7" w14:textId="77777777" w:rsidR="00E029E7" w:rsidRPr="00014D0E" w:rsidRDefault="00E029E7" w:rsidP="005F6F6C">
      <w:pPr>
        <w:pStyle w:val="Heading4Paragraph"/>
      </w:pPr>
    </w:p>
    <w:p w14:paraId="16231D6B" w14:textId="74A185BD" w:rsidR="000107FD" w:rsidRDefault="00E029E7" w:rsidP="005F6F6C">
      <w:pPr>
        <w:pStyle w:val="Heading4Paragraph"/>
      </w:pPr>
      <w:r w:rsidRPr="00014D0E">
        <w:lastRenderedPageBreak/>
        <w:t xml:space="preserve">A similar analysis as above was carried out using synthetic drifters that were deployed in the </w:t>
      </w:r>
      <w:r w:rsidR="00FA7EA9">
        <w:t>SCUD</w:t>
      </w:r>
      <w:r w:rsidR="00FA7EA9" w:rsidRPr="00014D0E">
        <w:t xml:space="preserve"> </w:t>
      </w:r>
      <w:r w:rsidRPr="00014D0E">
        <w:t xml:space="preserve">current fields during the period March 2014 to August 2015. Thousands of synthetic drifters were </w:t>
      </w:r>
      <w:r w:rsidR="007C0DF8">
        <w:t xml:space="preserve">deployed in a region </w:t>
      </w:r>
      <w:r w:rsidR="006A07AC">
        <w:t xml:space="preserve">that encompass the search area </w:t>
      </w:r>
      <w:proofErr w:type="gramStart"/>
      <w:r w:rsidR="006A07AC">
        <w:t xml:space="preserve">on </w:t>
      </w:r>
      <w:r w:rsidRPr="00014D0E">
        <w:t xml:space="preserve"> March</w:t>
      </w:r>
      <w:proofErr w:type="gramEnd"/>
      <w:r w:rsidR="006A07AC">
        <w:t xml:space="preserve"> 8</w:t>
      </w:r>
      <w:r w:rsidR="006A07AC" w:rsidRPr="00D05FDD">
        <w:rPr>
          <w:vertAlign w:val="superscript"/>
        </w:rPr>
        <w:t>th</w:t>
      </w:r>
      <w:r w:rsidR="006A07AC">
        <w:t xml:space="preserve">, </w:t>
      </w:r>
      <w:r w:rsidRPr="00014D0E">
        <w:t xml:space="preserve"> 2014. </w:t>
      </w:r>
      <w:r w:rsidR="002519ED">
        <w:t>The figures focus on the 246 drifters which were deployed within a</w:t>
      </w:r>
      <w:r w:rsidR="00137B8B">
        <w:t xml:space="preserve"> distance of 100km from the arc and cover the temporal period from release to </w:t>
      </w:r>
      <w:r w:rsidR="00BB53C7">
        <w:t>Jul 29</w:t>
      </w:r>
      <w:r w:rsidR="00BB53C7" w:rsidRPr="00D05FDD">
        <w:rPr>
          <w:vertAlign w:val="superscript"/>
        </w:rPr>
        <w:t>th</w:t>
      </w:r>
      <w:r w:rsidR="00BB53C7">
        <w:t xml:space="preserve">, 2015, when the debris was found in Reunion Island. </w:t>
      </w:r>
      <w:r w:rsidRPr="00014D0E">
        <w:t>The</w:t>
      </w:r>
      <w:r w:rsidR="00BB53C7">
        <w:t xml:space="preserve"> simulated trajectories </w:t>
      </w:r>
      <w:r w:rsidR="002519ED">
        <w:t>closely match the trajectories of the real drifters shown in Figure 2.</w:t>
      </w:r>
      <w:r w:rsidR="002519ED" w:rsidRPr="00014D0E">
        <w:t xml:space="preserve"> </w:t>
      </w:r>
      <w:r w:rsidR="002519ED">
        <w:t>Many move along</w:t>
      </w:r>
      <w:r w:rsidRPr="00014D0E">
        <w:t xml:space="preserve"> the South Equatorial Current of the Indian Ocean subtropical gyre, (approximately</w:t>
      </w:r>
      <w:r w:rsidR="00137B8B">
        <w:t xml:space="preserve"> 0%, 11%, 16% and 23%</w:t>
      </w:r>
      <w:r w:rsidR="00BB53C7">
        <w:t xml:space="preserve"> for each </w:t>
      </w:r>
      <w:proofErr w:type="spellStart"/>
      <w:r w:rsidR="00BB53C7">
        <w:t>windage</w:t>
      </w:r>
      <w:proofErr w:type="spellEnd"/>
      <w:r w:rsidR="00BB53C7">
        <w:t xml:space="preserve"> coefficient</w:t>
      </w:r>
      <w:r w:rsidRPr="00014D0E">
        <w:t xml:space="preserve">) </w:t>
      </w:r>
      <w:r w:rsidR="00735F4D" w:rsidRPr="00014D0E">
        <w:t>reaching the red box</w:t>
      </w:r>
      <w:r w:rsidRPr="00014D0E">
        <w:t xml:space="preserve">.  </w:t>
      </w:r>
      <w:r w:rsidR="00BB53C7">
        <w:t xml:space="preserve">Other drifters don’t reach the red box within the specified period but the westward trajectories bring them close to it. </w:t>
      </w:r>
      <w:r w:rsidR="00716774">
        <w:t xml:space="preserve">This is </w:t>
      </w:r>
      <w:r w:rsidR="00C4672E">
        <w:t>e</w:t>
      </w:r>
      <w:r w:rsidR="00716774">
        <w:t xml:space="preserve">specially relevant when </w:t>
      </w:r>
      <w:r w:rsidR="00C4672E">
        <w:t xml:space="preserve">wind friction with the debris is not taken into account (i.e. </w:t>
      </w:r>
      <w:proofErr w:type="spellStart"/>
      <w:r w:rsidR="00C4672E">
        <w:t>windage</w:t>
      </w:r>
      <w:proofErr w:type="spellEnd"/>
      <w:r w:rsidR="00C4672E">
        <w:t>=0</w:t>
      </w:r>
      <w:r w:rsidR="00730132">
        <w:t>%</w:t>
      </w:r>
      <w:r w:rsidR="00C4672E">
        <w:t xml:space="preserve">).  </w:t>
      </w:r>
      <w:r w:rsidR="009807AD">
        <w:t>Under this assumption,</w:t>
      </w:r>
      <w:r w:rsidR="00730132">
        <w:t xml:space="preserve"> most of the synthetic drifters would be far away from the eastern side of the Indian Ocean. This scenario could represent the case of underwater low-floating debris that, in the case of the MH370, could represent a significant percentage, specially after the temporal decay of the buoyancy. </w:t>
      </w:r>
      <w:r w:rsidR="00C4672E">
        <w:t xml:space="preserve"> </w:t>
      </w:r>
    </w:p>
    <w:p w14:paraId="42D620B8" w14:textId="0A88F90F" w:rsidR="00E029E7" w:rsidRDefault="000107FD" w:rsidP="005F6F6C">
      <w:pPr>
        <w:pStyle w:val="Heading4Paragraph"/>
      </w:pPr>
      <w:r>
        <w:t xml:space="preserve">Results obtained from this experiment show that debris could wash up in various regions. In the Western Indian Ocean, </w:t>
      </w:r>
      <w:r w:rsidR="00322937">
        <w:t>some</w:t>
      </w:r>
      <w:r>
        <w:t xml:space="preserve"> locations in the </w:t>
      </w:r>
      <w:r w:rsidR="00322937">
        <w:t xml:space="preserve">coast of Australia are good candidates, </w:t>
      </w:r>
      <w:r w:rsidR="00526653">
        <w:t>e</w:t>
      </w:r>
      <w:r w:rsidR="00322937">
        <w:t xml:space="preserve">specially </w:t>
      </w:r>
      <w:r>
        <w:t xml:space="preserve">north </w:t>
      </w:r>
      <w:r w:rsidR="00322937">
        <w:t xml:space="preserve">and south </w:t>
      </w:r>
      <w:r>
        <w:t>of Perth and</w:t>
      </w:r>
      <w:r w:rsidR="00322937">
        <w:t xml:space="preserve"> the </w:t>
      </w:r>
      <w:proofErr w:type="spellStart"/>
      <w:r w:rsidR="00322937">
        <w:t>Gascoyne</w:t>
      </w:r>
      <w:proofErr w:type="spellEnd"/>
      <w:r w:rsidR="00322937">
        <w:t xml:space="preserve"> coast. </w:t>
      </w:r>
      <w:r>
        <w:t xml:space="preserve"> </w:t>
      </w:r>
      <w:r w:rsidR="006A7763">
        <w:t>On the other side of the Indian Ocean, Madagascar is an obvious option, as well as some of the islands along the pathway. These results are confirmed by the analysis of the historical dataset (Figure 5). The distribution of the landings by country is shown in Table1.</w:t>
      </w:r>
      <w:r w:rsidR="00B06229">
        <w:t xml:space="preserve"> </w:t>
      </w:r>
      <w:r w:rsidR="00A427A5">
        <w:t>Australia shows a large number of indirect hits</w:t>
      </w:r>
      <w:r w:rsidR="007D707C">
        <w:t xml:space="preserve"> (mostly in the south)</w:t>
      </w:r>
      <w:r w:rsidR="00A427A5">
        <w:t xml:space="preserve"> as a result of iterations between the direct trajectories and drifters </w:t>
      </w:r>
      <w:r w:rsidR="007D707C">
        <w:t xml:space="preserve">entering the Great Australian Bight. </w:t>
      </w:r>
      <w:r w:rsidR="007C07B5">
        <w:t xml:space="preserve"> </w:t>
      </w:r>
      <w:r w:rsidR="00A427A5">
        <w:t xml:space="preserve">  </w:t>
      </w:r>
    </w:p>
    <w:p w14:paraId="3F5E4531" w14:textId="77777777" w:rsidR="002F5FA7" w:rsidRDefault="002F5FA7" w:rsidP="00D05FDD">
      <w:pPr>
        <w:pStyle w:val="Newparagraph"/>
      </w:pPr>
    </w:p>
    <w:p w14:paraId="1E91396D" w14:textId="77777777" w:rsidR="002F5FA7" w:rsidRDefault="002F5FA7" w:rsidP="00D05FDD">
      <w:pPr>
        <w:pStyle w:val="Newparagraph"/>
      </w:pPr>
    </w:p>
    <w:p w14:paraId="59A3AEC5" w14:textId="50BC6F9F" w:rsidR="00322937" w:rsidRPr="00322937" w:rsidRDefault="00322937" w:rsidP="00D05FDD">
      <w:pPr>
        <w:pStyle w:val="Newparagraph"/>
      </w:pPr>
      <w:r>
        <w:rPr>
          <w:noProof/>
          <w:lang w:val="en-US" w:eastAsia="en-US"/>
        </w:rPr>
        <w:drawing>
          <wp:inline distT="0" distB="0" distL="0" distR="0" wp14:anchorId="68130EAF" wp14:editId="6B73EBCB">
            <wp:extent cx="5943600" cy="3215005"/>
            <wp:effectExtent l="0" t="0" r="0" b="1079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itcoast_v2.png"/>
                    <pic:cNvPicPr/>
                  </pic:nvPicPr>
                  <pic:blipFill>
                    <a:blip r:embed="rId23" cstate="print">
                      <a:extLst>
                        <a:ext uri="{28A0092B-C50C-407E-A947-70E740481C1C}">
                          <a14:useLocalDpi xmlns:a14="http://schemas.microsoft.com/office/drawing/2010/main"/>
                        </a:ext>
                      </a:extLst>
                    </a:blip>
                    <a:stretch>
                      <a:fillRect/>
                    </a:stretch>
                  </pic:blipFill>
                  <pic:spPr>
                    <a:xfrm>
                      <a:off x="0" y="0"/>
                      <a:ext cx="5943600" cy="3215005"/>
                    </a:xfrm>
                    <a:prstGeom prst="rect">
                      <a:avLst/>
                    </a:prstGeom>
                  </pic:spPr>
                </pic:pic>
              </a:graphicData>
            </a:graphic>
          </wp:inline>
        </w:drawing>
      </w:r>
    </w:p>
    <w:p w14:paraId="2BB2196C" w14:textId="6646AC49" w:rsidR="00E029E7" w:rsidRDefault="00322937" w:rsidP="005F6F6C">
      <w:pPr>
        <w:pStyle w:val="Heading4Paragraph"/>
      </w:pPr>
      <w:r>
        <w:t>Figure</w:t>
      </w:r>
      <w:r w:rsidRPr="00014D0E">
        <w:t xml:space="preserve"> </w:t>
      </w:r>
      <w:r>
        <w:t>5</w:t>
      </w:r>
      <w:r w:rsidRPr="00014D0E">
        <w:t xml:space="preserve">.  </w:t>
      </w:r>
      <w:r>
        <w:t xml:space="preserve">Trajectories of SVP drifters from the historical dataset. The small red dots represent the locations of the latest transmission. The larger circles refer to drifters reaching land (in red, </w:t>
      </w:r>
      <w:r w:rsidR="002F5FA7">
        <w:t xml:space="preserve">for </w:t>
      </w:r>
      <w:r>
        <w:t>the drifters passing at some point through the sea</w:t>
      </w:r>
      <w:r w:rsidR="002F5FA7">
        <w:t>rch area;</w:t>
      </w:r>
      <w:r>
        <w:t xml:space="preserve"> in blue</w:t>
      </w:r>
      <w:r w:rsidR="002F5FA7">
        <w:t>, for indirect trajectories).</w:t>
      </w:r>
      <w:r>
        <w:t xml:space="preserve"> </w:t>
      </w:r>
    </w:p>
    <w:p w14:paraId="0D602A40" w14:textId="77777777" w:rsidR="002F5FA7" w:rsidRDefault="002F5FA7" w:rsidP="00D05FDD">
      <w:pPr>
        <w:pStyle w:val="Newparagraph"/>
      </w:pPr>
    </w:p>
    <w:tbl>
      <w:tblPr>
        <w:tblStyle w:val="GridTableLight"/>
        <w:tblW w:w="0" w:type="auto"/>
        <w:tblLook w:val="04A0" w:firstRow="1" w:lastRow="0" w:firstColumn="1" w:lastColumn="0" w:noHBand="0" w:noVBand="1"/>
      </w:tblPr>
      <w:tblGrid>
        <w:gridCol w:w="2323"/>
        <w:gridCol w:w="2245"/>
        <w:gridCol w:w="2338"/>
      </w:tblGrid>
      <w:tr w:rsidR="00E61BE7" w:rsidRPr="00E61BE7" w14:paraId="67810A9C" w14:textId="77777777" w:rsidTr="00E61BE7">
        <w:trPr>
          <w:trHeight w:val="600"/>
        </w:trPr>
        <w:tc>
          <w:tcPr>
            <w:tcW w:w="2302" w:type="dxa"/>
          </w:tcPr>
          <w:p w14:paraId="6DE5E3AE" w14:textId="33F4A8E4" w:rsidR="006A7763" w:rsidRPr="00D05FDD" w:rsidRDefault="006A7763" w:rsidP="00E61BE7">
            <w:pPr>
              <w:pStyle w:val="Newparagraph"/>
              <w:keepNext/>
              <w:spacing w:before="360" w:after="60" w:line="240" w:lineRule="auto"/>
              <w:ind w:right="567" w:firstLine="0"/>
              <w:contextualSpacing/>
              <w:outlineLvl w:val="1"/>
              <w:rPr>
                <w:b/>
                <w:sz w:val="28"/>
                <w:szCs w:val="28"/>
              </w:rPr>
            </w:pPr>
            <w:r w:rsidRPr="00D05FDD">
              <w:rPr>
                <w:b/>
                <w:sz w:val="28"/>
                <w:szCs w:val="28"/>
              </w:rPr>
              <w:lastRenderedPageBreak/>
              <w:t>Country</w:t>
            </w:r>
          </w:p>
        </w:tc>
        <w:tc>
          <w:tcPr>
            <w:tcW w:w="1678" w:type="dxa"/>
          </w:tcPr>
          <w:p w14:paraId="275C6D31" w14:textId="4C0008B2" w:rsidR="006A7763" w:rsidRPr="00D05FDD" w:rsidRDefault="006A7763" w:rsidP="00E61BE7">
            <w:pPr>
              <w:pStyle w:val="Newparagraph"/>
              <w:keepNext/>
              <w:spacing w:before="360" w:after="60" w:line="240" w:lineRule="auto"/>
              <w:ind w:right="567" w:firstLine="0"/>
              <w:contextualSpacing/>
              <w:outlineLvl w:val="1"/>
              <w:rPr>
                <w:b/>
                <w:sz w:val="28"/>
                <w:szCs w:val="28"/>
              </w:rPr>
            </w:pPr>
            <w:r w:rsidRPr="00D05FDD">
              <w:rPr>
                <w:b/>
                <w:sz w:val="28"/>
                <w:szCs w:val="28"/>
              </w:rPr>
              <w:t>Direct Trajectories</w:t>
            </w:r>
          </w:p>
        </w:tc>
        <w:tc>
          <w:tcPr>
            <w:tcW w:w="2338" w:type="dxa"/>
          </w:tcPr>
          <w:p w14:paraId="1FD5C8B2" w14:textId="385A74A6" w:rsidR="006A7763" w:rsidRPr="00D05FDD" w:rsidRDefault="006A7763" w:rsidP="00E61BE7">
            <w:pPr>
              <w:pStyle w:val="Newparagraph"/>
              <w:keepNext/>
              <w:spacing w:before="360" w:after="60" w:line="240" w:lineRule="auto"/>
              <w:ind w:right="567" w:firstLine="0"/>
              <w:contextualSpacing/>
              <w:outlineLvl w:val="1"/>
              <w:rPr>
                <w:b/>
                <w:sz w:val="28"/>
                <w:szCs w:val="28"/>
              </w:rPr>
            </w:pPr>
            <w:r w:rsidRPr="00D05FDD">
              <w:rPr>
                <w:b/>
                <w:sz w:val="28"/>
                <w:szCs w:val="28"/>
              </w:rPr>
              <w:t>Indirect Trajectories</w:t>
            </w:r>
          </w:p>
        </w:tc>
      </w:tr>
      <w:tr w:rsidR="00E61BE7" w:rsidRPr="00E61BE7" w14:paraId="5C2E3344" w14:textId="77777777" w:rsidTr="00E61BE7">
        <w:tc>
          <w:tcPr>
            <w:tcW w:w="2302" w:type="dxa"/>
          </w:tcPr>
          <w:p w14:paraId="5C80FA7B" w14:textId="0139D1EF" w:rsidR="006A7763" w:rsidRPr="00D05FDD" w:rsidRDefault="006A7763" w:rsidP="002F5FA7">
            <w:pPr>
              <w:pStyle w:val="Newparagraph"/>
              <w:keepNext/>
              <w:spacing w:before="360" w:after="60"/>
              <w:ind w:right="567" w:firstLine="0"/>
              <w:contextualSpacing/>
              <w:outlineLvl w:val="1"/>
              <w:rPr>
                <w:b/>
                <w:sz w:val="21"/>
                <w:szCs w:val="21"/>
              </w:rPr>
            </w:pPr>
            <w:r w:rsidRPr="00D05FDD">
              <w:rPr>
                <w:b/>
                <w:sz w:val="21"/>
                <w:szCs w:val="21"/>
              </w:rPr>
              <w:t>MADAGASCAR</w:t>
            </w:r>
          </w:p>
        </w:tc>
        <w:tc>
          <w:tcPr>
            <w:tcW w:w="1678" w:type="dxa"/>
          </w:tcPr>
          <w:p w14:paraId="5B162B88" w14:textId="5FE60612" w:rsidR="006A7763" w:rsidRPr="00D05FDD" w:rsidRDefault="00CC245D" w:rsidP="00D05FDD">
            <w:pPr>
              <w:pStyle w:val="Newparagraph"/>
              <w:ind w:firstLine="0"/>
              <w:jc w:val="center"/>
              <w:rPr>
                <w:b/>
                <w:sz w:val="21"/>
                <w:szCs w:val="21"/>
              </w:rPr>
            </w:pPr>
            <w:r w:rsidRPr="00D05FDD">
              <w:rPr>
                <w:b/>
                <w:sz w:val="21"/>
                <w:szCs w:val="21"/>
              </w:rPr>
              <w:t>8</w:t>
            </w:r>
          </w:p>
        </w:tc>
        <w:tc>
          <w:tcPr>
            <w:tcW w:w="2338" w:type="dxa"/>
          </w:tcPr>
          <w:p w14:paraId="7C90DAFE" w14:textId="03FAF0AE" w:rsidR="006A7763" w:rsidRPr="00D05FDD" w:rsidRDefault="00CC245D" w:rsidP="00D05FDD">
            <w:pPr>
              <w:pStyle w:val="Newparagraph"/>
              <w:ind w:firstLine="0"/>
              <w:jc w:val="center"/>
              <w:rPr>
                <w:b/>
                <w:sz w:val="21"/>
                <w:szCs w:val="21"/>
              </w:rPr>
            </w:pPr>
            <w:r w:rsidRPr="00D05FDD">
              <w:rPr>
                <w:b/>
                <w:sz w:val="21"/>
                <w:szCs w:val="21"/>
              </w:rPr>
              <w:t>59</w:t>
            </w:r>
          </w:p>
        </w:tc>
      </w:tr>
      <w:tr w:rsidR="00E61BE7" w:rsidRPr="00E61BE7" w14:paraId="3992A223" w14:textId="77777777" w:rsidTr="00E61BE7">
        <w:tc>
          <w:tcPr>
            <w:tcW w:w="2302" w:type="dxa"/>
          </w:tcPr>
          <w:p w14:paraId="73718E3E" w14:textId="22377832" w:rsidR="006A7763" w:rsidRPr="00D05FDD" w:rsidRDefault="006A7763" w:rsidP="002F5FA7">
            <w:pPr>
              <w:pStyle w:val="Newparagraph"/>
              <w:keepNext/>
              <w:spacing w:before="360" w:after="60"/>
              <w:ind w:right="567" w:firstLine="0"/>
              <w:contextualSpacing/>
              <w:outlineLvl w:val="1"/>
              <w:rPr>
                <w:b/>
                <w:sz w:val="21"/>
                <w:szCs w:val="21"/>
              </w:rPr>
            </w:pPr>
            <w:r w:rsidRPr="00D05FDD">
              <w:rPr>
                <w:b/>
                <w:sz w:val="21"/>
                <w:szCs w:val="21"/>
              </w:rPr>
              <w:t>TANZANIA</w:t>
            </w:r>
          </w:p>
        </w:tc>
        <w:tc>
          <w:tcPr>
            <w:tcW w:w="1678" w:type="dxa"/>
          </w:tcPr>
          <w:p w14:paraId="666AD8DB" w14:textId="1683BB0E" w:rsidR="006A7763" w:rsidRPr="00D05FDD" w:rsidRDefault="00CC245D" w:rsidP="00D05FDD">
            <w:pPr>
              <w:pStyle w:val="Newparagraph"/>
              <w:ind w:firstLine="0"/>
              <w:jc w:val="center"/>
              <w:rPr>
                <w:b/>
                <w:sz w:val="21"/>
                <w:szCs w:val="21"/>
              </w:rPr>
            </w:pPr>
            <w:r w:rsidRPr="00D05FDD">
              <w:rPr>
                <w:b/>
                <w:sz w:val="21"/>
                <w:szCs w:val="21"/>
              </w:rPr>
              <w:t>4</w:t>
            </w:r>
          </w:p>
        </w:tc>
        <w:tc>
          <w:tcPr>
            <w:tcW w:w="2338" w:type="dxa"/>
          </w:tcPr>
          <w:p w14:paraId="2C0E3EF9" w14:textId="4CF0023A" w:rsidR="006A7763" w:rsidRPr="00D05FDD" w:rsidRDefault="00CC245D" w:rsidP="00D05FDD">
            <w:pPr>
              <w:pStyle w:val="Newparagraph"/>
              <w:ind w:firstLine="0"/>
              <w:jc w:val="center"/>
              <w:rPr>
                <w:b/>
                <w:sz w:val="21"/>
                <w:szCs w:val="21"/>
              </w:rPr>
            </w:pPr>
            <w:r w:rsidRPr="00D05FDD">
              <w:rPr>
                <w:b/>
                <w:sz w:val="21"/>
                <w:szCs w:val="21"/>
              </w:rPr>
              <w:t>27</w:t>
            </w:r>
          </w:p>
        </w:tc>
      </w:tr>
      <w:tr w:rsidR="00E61BE7" w:rsidRPr="00E61BE7" w14:paraId="10C5D015" w14:textId="77777777" w:rsidTr="00E61BE7">
        <w:tc>
          <w:tcPr>
            <w:tcW w:w="2302" w:type="dxa"/>
          </w:tcPr>
          <w:p w14:paraId="4962DDB9" w14:textId="450ADCBF" w:rsidR="006A7763" w:rsidRPr="00D05FDD" w:rsidRDefault="006A7763" w:rsidP="002F5FA7">
            <w:pPr>
              <w:pStyle w:val="Newparagraph"/>
              <w:keepNext/>
              <w:spacing w:before="360" w:after="60"/>
              <w:ind w:right="567" w:firstLine="0"/>
              <w:contextualSpacing/>
              <w:outlineLvl w:val="1"/>
              <w:rPr>
                <w:b/>
                <w:sz w:val="21"/>
                <w:szCs w:val="21"/>
              </w:rPr>
            </w:pPr>
            <w:r w:rsidRPr="00D05FDD">
              <w:rPr>
                <w:b/>
                <w:sz w:val="21"/>
                <w:szCs w:val="21"/>
              </w:rPr>
              <w:t>KENYA</w:t>
            </w:r>
          </w:p>
        </w:tc>
        <w:tc>
          <w:tcPr>
            <w:tcW w:w="1678" w:type="dxa"/>
          </w:tcPr>
          <w:p w14:paraId="70E0E735" w14:textId="56ABCBBF" w:rsidR="006A7763" w:rsidRPr="00D05FDD" w:rsidRDefault="00CC245D" w:rsidP="00D05FDD">
            <w:pPr>
              <w:pStyle w:val="Newparagraph"/>
              <w:ind w:firstLine="0"/>
              <w:jc w:val="center"/>
              <w:rPr>
                <w:b/>
                <w:sz w:val="21"/>
                <w:szCs w:val="21"/>
              </w:rPr>
            </w:pPr>
            <w:r w:rsidRPr="00D05FDD">
              <w:rPr>
                <w:b/>
                <w:sz w:val="21"/>
                <w:szCs w:val="21"/>
              </w:rPr>
              <w:t>4</w:t>
            </w:r>
          </w:p>
        </w:tc>
        <w:tc>
          <w:tcPr>
            <w:tcW w:w="2338" w:type="dxa"/>
          </w:tcPr>
          <w:p w14:paraId="7F12D6C2" w14:textId="2E923BB2" w:rsidR="006A7763" w:rsidRPr="00D05FDD" w:rsidRDefault="00CC245D" w:rsidP="00D05FDD">
            <w:pPr>
              <w:pStyle w:val="Newparagraph"/>
              <w:ind w:firstLine="0"/>
              <w:jc w:val="center"/>
              <w:rPr>
                <w:b/>
                <w:sz w:val="21"/>
                <w:szCs w:val="21"/>
              </w:rPr>
            </w:pPr>
            <w:r w:rsidRPr="00D05FDD">
              <w:rPr>
                <w:b/>
                <w:sz w:val="21"/>
                <w:szCs w:val="21"/>
              </w:rPr>
              <w:t>11</w:t>
            </w:r>
          </w:p>
        </w:tc>
      </w:tr>
      <w:tr w:rsidR="00E61BE7" w:rsidRPr="00E61BE7" w14:paraId="73CF4400" w14:textId="77777777" w:rsidTr="00E61BE7">
        <w:tc>
          <w:tcPr>
            <w:tcW w:w="2302" w:type="dxa"/>
          </w:tcPr>
          <w:p w14:paraId="0FCC75FF" w14:textId="0DF8D409" w:rsidR="006A7763" w:rsidRPr="00D05FDD" w:rsidRDefault="006A7763" w:rsidP="002F5FA7">
            <w:pPr>
              <w:pStyle w:val="Newparagraph"/>
              <w:keepNext/>
              <w:spacing w:before="360" w:after="60"/>
              <w:ind w:right="567" w:firstLine="0"/>
              <w:contextualSpacing/>
              <w:outlineLvl w:val="1"/>
              <w:rPr>
                <w:b/>
                <w:sz w:val="21"/>
                <w:szCs w:val="21"/>
              </w:rPr>
            </w:pPr>
            <w:r w:rsidRPr="00D05FDD">
              <w:rPr>
                <w:b/>
                <w:sz w:val="21"/>
                <w:szCs w:val="21"/>
              </w:rPr>
              <w:t>AUSTRALIA</w:t>
            </w:r>
          </w:p>
        </w:tc>
        <w:tc>
          <w:tcPr>
            <w:tcW w:w="1678" w:type="dxa"/>
          </w:tcPr>
          <w:p w14:paraId="31D76C3D" w14:textId="17B4390E" w:rsidR="006A7763" w:rsidRPr="00D05FDD" w:rsidRDefault="00CC245D" w:rsidP="00D05FDD">
            <w:pPr>
              <w:pStyle w:val="Newparagraph"/>
              <w:ind w:firstLine="0"/>
              <w:jc w:val="center"/>
              <w:rPr>
                <w:b/>
                <w:sz w:val="21"/>
                <w:szCs w:val="21"/>
              </w:rPr>
            </w:pPr>
            <w:r w:rsidRPr="00D05FDD">
              <w:rPr>
                <w:b/>
                <w:sz w:val="21"/>
                <w:szCs w:val="21"/>
              </w:rPr>
              <w:t>4</w:t>
            </w:r>
          </w:p>
        </w:tc>
        <w:tc>
          <w:tcPr>
            <w:tcW w:w="2338" w:type="dxa"/>
          </w:tcPr>
          <w:p w14:paraId="30602745" w14:textId="3B08E039" w:rsidR="006A7763" w:rsidRPr="00D05FDD" w:rsidRDefault="00CC245D" w:rsidP="00D05FDD">
            <w:pPr>
              <w:pStyle w:val="Newparagraph"/>
              <w:ind w:firstLine="0"/>
              <w:jc w:val="center"/>
              <w:rPr>
                <w:b/>
                <w:sz w:val="21"/>
                <w:szCs w:val="21"/>
              </w:rPr>
            </w:pPr>
            <w:r w:rsidRPr="00D05FDD">
              <w:rPr>
                <w:b/>
                <w:sz w:val="21"/>
                <w:szCs w:val="21"/>
              </w:rPr>
              <w:t>92</w:t>
            </w:r>
          </w:p>
        </w:tc>
      </w:tr>
      <w:tr w:rsidR="00E61BE7" w:rsidRPr="00E61BE7" w14:paraId="77759A27" w14:textId="77777777" w:rsidTr="00E61BE7">
        <w:tc>
          <w:tcPr>
            <w:tcW w:w="2302" w:type="dxa"/>
          </w:tcPr>
          <w:p w14:paraId="7170AE35" w14:textId="1DEB0FC6" w:rsidR="006A7763" w:rsidRPr="00D05FDD" w:rsidRDefault="006A7763" w:rsidP="002F5FA7">
            <w:pPr>
              <w:pStyle w:val="Newparagraph"/>
              <w:keepNext/>
              <w:spacing w:before="360" w:after="60"/>
              <w:ind w:right="567" w:firstLine="0"/>
              <w:contextualSpacing/>
              <w:outlineLvl w:val="1"/>
              <w:rPr>
                <w:b/>
                <w:sz w:val="21"/>
                <w:szCs w:val="21"/>
              </w:rPr>
            </w:pPr>
            <w:r w:rsidRPr="00D05FDD">
              <w:rPr>
                <w:b/>
                <w:sz w:val="21"/>
                <w:szCs w:val="21"/>
              </w:rPr>
              <w:t>MOZAMBIQUE</w:t>
            </w:r>
          </w:p>
        </w:tc>
        <w:tc>
          <w:tcPr>
            <w:tcW w:w="1678" w:type="dxa"/>
          </w:tcPr>
          <w:p w14:paraId="0AD80AFD" w14:textId="77FD7951" w:rsidR="006A7763" w:rsidRPr="00D05FDD" w:rsidRDefault="00CC245D" w:rsidP="00D05FDD">
            <w:pPr>
              <w:pStyle w:val="Newparagraph"/>
              <w:ind w:firstLine="0"/>
              <w:jc w:val="center"/>
              <w:rPr>
                <w:b/>
                <w:sz w:val="21"/>
                <w:szCs w:val="21"/>
              </w:rPr>
            </w:pPr>
            <w:r w:rsidRPr="00D05FDD">
              <w:rPr>
                <w:b/>
                <w:sz w:val="21"/>
                <w:szCs w:val="21"/>
              </w:rPr>
              <w:t>3</w:t>
            </w:r>
          </w:p>
        </w:tc>
        <w:tc>
          <w:tcPr>
            <w:tcW w:w="2338" w:type="dxa"/>
          </w:tcPr>
          <w:p w14:paraId="1D2A3666" w14:textId="5E8ECC43" w:rsidR="006A7763" w:rsidRPr="00D05FDD" w:rsidRDefault="00CC245D" w:rsidP="00D05FDD">
            <w:pPr>
              <w:pStyle w:val="Newparagraph"/>
              <w:ind w:firstLine="0"/>
              <w:jc w:val="center"/>
              <w:rPr>
                <w:b/>
                <w:sz w:val="21"/>
                <w:szCs w:val="21"/>
              </w:rPr>
            </w:pPr>
            <w:r w:rsidRPr="00D05FDD">
              <w:rPr>
                <w:b/>
                <w:sz w:val="21"/>
                <w:szCs w:val="21"/>
              </w:rPr>
              <w:t>54</w:t>
            </w:r>
          </w:p>
        </w:tc>
      </w:tr>
      <w:tr w:rsidR="00E61BE7" w:rsidRPr="00E61BE7" w14:paraId="1AA944A6" w14:textId="77777777" w:rsidTr="00E61BE7">
        <w:tc>
          <w:tcPr>
            <w:tcW w:w="2302" w:type="dxa"/>
          </w:tcPr>
          <w:p w14:paraId="75A7C5B9" w14:textId="5DC8E2BD" w:rsidR="006A7763" w:rsidRPr="00D05FDD" w:rsidRDefault="006A7763" w:rsidP="002F5FA7">
            <w:pPr>
              <w:pStyle w:val="Newparagraph"/>
              <w:ind w:firstLine="0"/>
              <w:rPr>
                <w:b/>
                <w:sz w:val="21"/>
                <w:szCs w:val="21"/>
              </w:rPr>
            </w:pPr>
            <w:r w:rsidRPr="00D05FDD">
              <w:rPr>
                <w:b/>
                <w:sz w:val="21"/>
                <w:szCs w:val="21"/>
              </w:rPr>
              <w:t>SOMALIA</w:t>
            </w:r>
          </w:p>
        </w:tc>
        <w:tc>
          <w:tcPr>
            <w:tcW w:w="1678" w:type="dxa"/>
          </w:tcPr>
          <w:p w14:paraId="40593847" w14:textId="52241136" w:rsidR="006A7763" w:rsidRPr="00D05FDD" w:rsidRDefault="00CC245D" w:rsidP="00D05FDD">
            <w:pPr>
              <w:pStyle w:val="Newparagraph"/>
              <w:ind w:firstLine="0"/>
              <w:jc w:val="center"/>
              <w:rPr>
                <w:b/>
                <w:sz w:val="21"/>
                <w:szCs w:val="21"/>
              </w:rPr>
            </w:pPr>
            <w:r w:rsidRPr="00D05FDD">
              <w:rPr>
                <w:b/>
                <w:sz w:val="21"/>
                <w:szCs w:val="21"/>
              </w:rPr>
              <w:t>2</w:t>
            </w:r>
          </w:p>
        </w:tc>
        <w:tc>
          <w:tcPr>
            <w:tcW w:w="2338" w:type="dxa"/>
          </w:tcPr>
          <w:p w14:paraId="39D0CF30" w14:textId="273F1336" w:rsidR="006A7763" w:rsidRPr="00D05FDD" w:rsidRDefault="00CC245D" w:rsidP="00D05FDD">
            <w:pPr>
              <w:pStyle w:val="Newparagraph"/>
              <w:ind w:firstLine="0"/>
              <w:jc w:val="center"/>
              <w:rPr>
                <w:b/>
                <w:sz w:val="21"/>
                <w:szCs w:val="21"/>
              </w:rPr>
            </w:pPr>
            <w:r w:rsidRPr="00D05FDD">
              <w:rPr>
                <w:b/>
                <w:sz w:val="21"/>
                <w:szCs w:val="21"/>
              </w:rPr>
              <w:t>43</w:t>
            </w:r>
          </w:p>
        </w:tc>
      </w:tr>
      <w:tr w:rsidR="00E61BE7" w:rsidRPr="00E61BE7" w14:paraId="44563A07" w14:textId="77777777" w:rsidTr="00E61BE7">
        <w:tc>
          <w:tcPr>
            <w:tcW w:w="2302" w:type="dxa"/>
          </w:tcPr>
          <w:p w14:paraId="6ABB5078" w14:textId="7EAF5542" w:rsidR="006A7763" w:rsidRPr="00D05FDD" w:rsidRDefault="006A7763" w:rsidP="002F5FA7">
            <w:pPr>
              <w:pStyle w:val="Newparagraph"/>
              <w:keepNext/>
              <w:spacing w:before="360" w:after="60"/>
              <w:ind w:right="567" w:firstLine="0"/>
              <w:contextualSpacing/>
              <w:outlineLvl w:val="1"/>
              <w:rPr>
                <w:b/>
                <w:sz w:val="21"/>
                <w:szCs w:val="21"/>
              </w:rPr>
            </w:pPr>
            <w:r w:rsidRPr="00D05FDD">
              <w:rPr>
                <w:b/>
                <w:sz w:val="21"/>
                <w:szCs w:val="21"/>
              </w:rPr>
              <w:t>COMOROS</w:t>
            </w:r>
          </w:p>
        </w:tc>
        <w:tc>
          <w:tcPr>
            <w:tcW w:w="1678" w:type="dxa"/>
          </w:tcPr>
          <w:p w14:paraId="2F0B0654" w14:textId="4CB516F7" w:rsidR="006A7763" w:rsidRPr="00D05FDD" w:rsidRDefault="00CC245D" w:rsidP="00D05FDD">
            <w:pPr>
              <w:pStyle w:val="Newparagraph"/>
              <w:ind w:firstLine="0"/>
              <w:jc w:val="center"/>
              <w:rPr>
                <w:b/>
                <w:sz w:val="21"/>
                <w:szCs w:val="21"/>
              </w:rPr>
            </w:pPr>
            <w:r w:rsidRPr="00D05FDD">
              <w:rPr>
                <w:b/>
                <w:sz w:val="21"/>
                <w:szCs w:val="21"/>
              </w:rPr>
              <w:t>2</w:t>
            </w:r>
          </w:p>
        </w:tc>
        <w:tc>
          <w:tcPr>
            <w:tcW w:w="2338" w:type="dxa"/>
          </w:tcPr>
          <w:p w14:paraId="54FE8C39" w14:textId="39D0D589" w:rsidR="006A7763" w:rsidRPr="00D05FDD" w:rsidRDefault="00CC245D" w:rsidP="00D05FDD">
            <w:pPr>
              <w:pStyle w:val="Newparagraph"/>
              <w:ind w:firstLine="0"/>
              <w:jc w:val="center"/>
              <w:rPr>
                <w:b/>
                <w:sz w:val="21"/>
                <w:szCs w:val="21"/>
              </w:rPr>
            </w:pPr>
            <w:r w:rsidRPr="00D05FDD">
              <w:rPr>
                <w:b/>
                <w:sz w:val="21"/>
                <w:szCs w:val="21"/>
              </w:rPr>
              <w:t>22</w:t>
            </w:r>
          </w:p>
        </w:tc>
      </w:tr>
      <w:tr w:rsidR="00E61BE7" w:rsidRPr="00E61BE7" w14:paraId="5B4CE8B8" w14:textId="77777777" w:rsidTr="00E61BE7">
        <w:tc>
          <w:tcPr>
            <w:tcW w:w="2302" w:type="dxa"/>
          </w:tcPr>
          <w:p w14:paraId="3076B684" w14:textId="31FBAFA2" w:rsidR="00643B29" w:rsidRPr="00D05FDD" w:rsidRDefault="00643B29" w:rsidP="002F5FA7">
            <w:pPr>
              <w:pStyle w:val="Newparagraph"/>
              <w:keepNext/>
              <w:spacing w:before="360" w:after="60"/>
              <w:ind w:right="567" w:firstLine="0"/>
              <w:contextualSpacing/>
              <w:outlineLvl w:val="1"/>
              <w:rPr>
                <w:b/>
                <w:sz w:val="21"/>
                <w:szCs w:val="21"/>
              </w:rPr>
            </w:pPr>
            <w:r w:rsidRPr="00D05FDD">
              <w:rPr>
                <w:b/>
                <w:sz w:val="21"/>
                <w:szCs w:val="21"/>
              </w:rPr>
              <w:t>REUNION</w:t>
            </w:r>
          </w:p>
        </w:tc>
        <w:tc>
          <w:tcPr>
            <w:tcW w:w="1678" w:type="dxa"/>
          </w:tcPr>
          <w:p w14:paraId="5544ADA9" w14:textId="5A3ECD1B" w:rsidR="00643B29" w:rsidRPr="00D05FDD" w:rsidRDefault="00CC245D" w:rsidP="00D05FDD">
            <w:pPr>
              <w:pStyle w:val="Newparagraph"/>
              <w:ind w:firstLine="0"/>
              <w:jc w:val="center"/>
              <w:rPr>
                <w:b/>
                <w:sz w:val="21"/>
                <w:szCs w:val="21"/>
              </w:rPr>
            </w:pPr>
            <w:r w:rsidRPr="00D05FDD">
              <w:rPr>
                <w:b/>
                <w:sz w:val="21"/>
                <w:szCs w:val="21"/>
              </w:rPr>
              <w:t>1</w:t>
            </w:r>
          </w:p>
        </w:tc>
        <w:tc>
          <w:tcPr>
            <w:tcW w:w="2338" w:type="dxa"/>
          </w:tcPr>
          <w:p w14:paraId="46C6FFB7" w14:textId="1B9CB739" w:rsidR="00643B29" w:rsidRPr="00D05FDD" w:rsidRDefault="00CC245D" w:rsidP="00D05FDD">
            <w:pPr>
              <w:pStyle w:val="Newparagraph"/>
              <w:ind w:firstLine="0"/>
              <w:jc w:val="center"/>
              <w:rPr>
                <w:b/>
                <w:sz w:val="21"/>
                <w:szCs w:val="21"/>
              </w:rPr>
            </w:pPr>
            <w:r w:rsidRPr="00D05FDD">
              <w:rPr>
                <w:b/>
                <w:sz w:val="21"/>
                <w:szCs w:val="21"/>
              </w:rPr>
              <w:t>5</w:t>
            </w:r>
          </w:p>
        </w:tc>
      </w:tr>
      <w:tr w:rsidR="00E61BE7" w:rsidRPr="00E61BE7" w14:paraId="05C237C0" w14:textId="77777777" w:rsidTr="00E61BE7">
        <w:tc>
          <w:tcPr>
            <w:tcW w:w="2302" w:type="dxa"/>
          </w:tcPr>
          <w:p w14:paraId="6A380DB0" w14:textId="1F8DA156" w:rsidR="00643B29" w:rsidRPr="00D05FDD" w:rsidRDefault="00643B29" w:rsidP="002F5FA7">
            <w:pPr>
              <w:pStyle w:val="Newparagraph"/>
              <w:keepNext/>
              <w:spacing w:before="360" w:after="60"/>
              <w:ind w:right="567" w:firstLine="0"/>
              <w:contextualSpacing/>
              <w:outlineLvl w:val="1"/>
              <w:rPr>
                <w:b/>
                <w:sz w:val="21"/>
                <w:szCs w:val="21"/>
              </w:rPr>
            </w:pPr>
            <w:r w:rsidRPr="00D05FDD">
              <w:rPr>
                <w:b/>
                <w:sz w:val="21"/>
                <w:szCs w:val="21"/>
              </w:rPr>
              <w:t>MAURITIUS</w:t>
            </w:r>
          </w:p>
        </w:tc>
        <w:tc>
          <w:tcPr>
            <w:tcW w:w="1678" w:type="dxa"/>
          </w:tcPr>
          <w:p w14:paraId="037216AC" w14:textId="364F7AAC" w:rsidR="00643B29" w:rsidRPr="00D05FDD" w:rsidRDefault="00CC245D" w:rsidP="00D05FDD">
            <w:pPr>
              <w:pStyle w:val="Newparagraph"/>
              <w:ind w:firstLine="0"/>
              <w:jc w:val="center"/>
              <w:rPr>
                <w:b/>
                <w:sz w:val="21"/>
                <w:szCs w:val="21"/>
              </w:rPr>
            </w:pPr>
            <w:r w:rsidRPr="00D05FDD">
              <w:rPr>
                <w:b/>
                <w:sz w:val="21"/>
                <w:szCs w:val="21"/>
              </w:rPr>
              <w:t>1</w:t>
            </w:r>
          </w:p>
        </w:tc>
        <w:tc>
          <w:tcPr>
            <w:tcW w:w="2338" w:type="dxa"/>
          </w:tcPr>
          <w:p w14:paraId="4ADC7004" w14:textId="662DC000" w:rsidR="00643B29" w:rsidRPr="00D05FDD" w:rsidRDefault="00CC245D" w:rsidP="00D05FDD">
            <w:pPr>
              <w:pStyle w:val="Newparagraph"/>
              <w:ind w:firstLine="0"/>
              <w:jc w:val="center"/>
              <w:rPr>
                <w:b/>
                <w:sz w:val="21"/>
                <w:szCs w:val="21"/>
              </w:rPr>
            </w:pPr>
            <w:r w:rsidRPr="00D05FDD">
              <w:rPr>
                <w:b/>
                <w:sz w:val="21"/>
                <w:szCs w:val="21"/>
              </w:rPr>
              <w:t>13</w:t>
            </w:r>
          </w:p>
        </w:tc>
      </w:tr>
      <w:tr w:rsidR="00E61BE7" w:rsidRPr="00E61BE7" w14:paraId="6FF89F90" w14:textId="77777777" w:rsidTr="00E61BE7">
        <w:tc>
          <w:tcPr>
            <w:tcW w:w="2302" w:type="dxa"/>
          </w:tcPr>
          <w:p w14:paraId="186BF7AB" w14:textId="17731EA9" w:rsidR="00643B29" w:rsidRPr="00D05FDD" w:rsidRDefault="00643B29" w:rsidP="002F5FA7">
            <w:pPr>
              <w:pStyle w:val="Newparagraph"/>
              <w:keepNext/>
              <w:spacing w:before="360" w:after="60"/>
              <w:ind w:right="567" w:firstLine="0"/>
              <w:contextualSpacing/>
              <w:outlineLvl w:val="1"/>
              <w:rPr>
                <w:b/>
                <w:sz w:val="21"/>
                <w:szCs w:val="21"/>
              </w:rPr>
            </w:pPr>
            <w:r w:rsidRPr="00D05FDD">
              <w:rPr>
                <w:b/>
                <w:sz w:val="21"/>
                <w:szCs w:val="21"/>
              </w:rPr>
              <w:t>INDIA</w:t>
            </w:r>
          </w:p>
        </w:tc>
        <w:tc>
          <w:tcPr>
            <w:tcW w:w="1678" w:type="dxa"/>
          </w:tcPr>
          <w:p w14:paraId="01090EE7" w14:textId="2221E79C" w:rsidR="00643B29" w:rsidRPr="00D05FDD" w:rsidRDefault="00CC245D" w:rsidP="00D05FDD">
            <w:pPr>
              <w:pStyle w:val="Newparagraph"/>
              <w:ind w:firstLine="0"/>
              <w:jc w:val="center"/>
              <w:rPr>
                <w:b/>
                <w:sz w:val="21"/>
                <w:szCs w:val="21"/>
              </w:rPr>
            </w:pPr>
            <w:r w:rsidRPr="00D05FDD">
              <w:rPr>
                <w:b/>
                <w:sz w:val="21"/>
                <w:szCs w:val="21"/>
              </w:rPr>
              <w:t>1</w:t>
            </w:r>
          </w:p>
        </w:tc>
        <w:tc>
          <w:tcPr>
            <w:tcW w:w="2338" w:type="dxa"/>
          </w:tcPr>
          <w:p w14:paraId="538D54BC" w14:textId="042BA5FB" w:rsidR="00643B29" w:rsidRPr="00D05FDD" w:rsidRDefault="00CC245D" w:rsidP="00D05FDD">
            <w:pPr>
              <w:pStyle w:val="Newparagraph"/>
              <w:ind w:firstLine="0"/>
              <w:jc w:val="center"/>
              <w:rPr>
                <w:b/>
                <w:sz w:val="21"/>
                <w:szCs w:val="21"/>
              </w:rPr>
            </w:pPr>
            <w:r w:rsidRPr="00D05FDD">
              <w:rPr>
                <w:b/>
                <w:sz w:val="21"/>
                <w:szCs w:val="21"/>
              </w:rPr>
              <w:t>4</w:t>
            </w:r>
          </w:p>
        </w:tc>
      </w:tr>
      <w:tr w:rsidR="00E61BE7" w:rsidRPr="00E61BE7" w14:paraId="1BCA5991" w14:textId="77777777" w:rsidTr="00E61BE7">
        <w:tc>
          <w:tcPr>
            <w:tcW w:w="2302" w:type="dxa"/>
          </w:tcPr>
          <w:p w14:paraId="76441EB7" w14:textId="366BF8A3" w:rsidR="00643B29" w:rsidRPr="00D05FDD" w:rsidRDefault="00643B29" w:rsidP="002F5FA7">
            <w:pPr>
              <w:pStyle w:val="Newparagraph"/>
              <w:keepNext/>
              <w:spacing w:before="360" w:after="60"/>
              <w:ind w:right="567" w:firstLine="0"/>
              <w:contextualSpacing/>
              <w:outlineLvl w:val="1"/>
              <w:rPr>
                <w:b/>
                <w:sz w:val="21"/>
                <w:szCs w:val="21"/>
              </w:rPr>
            </w:pPr>
            <w:r w:rsidRPr="00D05FDD">
              <w:rPr>
                <w:b/>
                <w:sz w:val="21"/>
                <w:szCs w:val="21"/>
              </w:rPr>
              <w:t>INDONESIA</w:t>
            </w:r>
          </w:p>
        </w:tc>
        <w:tc>
          <w:tcPr>
            <w:tcW w:w="1678" w:type="dxa"/>
          </w:tcPr>
          <w:p w14:paraId="2E5B524F" w14:textId="09BF1E52" w:rsidR="00643B29" w:rsidRPr="00D05FDD" w:rsidRDefault="00CC245D" w:rsidP="00D05FDD">
            <w:pPr>
              <w:pStyle w:val="Newparagraph"/>
              <w:ind w:firstLine="0"/>
              <w:jc w:val="center"/>
              <w:rPr>
                <w:b/>
                <w:sz w:val="21"/>
                <w:szCs w:val="21"/>
              </w:rPr>
            </w:pPr>
            <w:r w:rsidRPr="00D05FDD">
              <w:rPr>
                <w:b/>
                <w:sz w:val="21"/>
                <w:szCs w:val="21"/>
              </w:rPr>
              <w:t>1</w:t>
            </w:r>
          </w:p>
        </w:tc>
        <w:tc>
          <w:tcPr>
            <w:tcW w:w="2338" w:type="dxa"/>
          </w:tcPr>
          <w:p w14:paraId="0071760C" w14:textId="198B49D4" w:rsidR="00643B29" w:rsidRPr="00D05FDD" w:rsidRDefault="00CC245D" w:rsidP="00D05FDD">
            <w:pPr>
              <w:pStyle w:val="Newparagraph"/>
              <w:ind w:firstLine="0"/>
              <w:jc w:val="center"/>
              <w:rPr>
                <w:b/>
                <w:sz w:val="21"/>
                <w:szCs w:val="21"/>
              </w:rPr>
            </w:pPr>
            <w:r w:rsidRPr="00D05FDD">
              <w:rPr>
                <w:b/>
                <w:sz w:val="21"/>
                <w:szCs w:val="21"/>
              </w:rPr>
              <w:t>12</w:t>
            </w:r>
          </w:p>
        </w:tc>
      </w:tr>
      <w:tr w:rsidR="00E61BE7" w:rsidRPr="00E61BE7" w14:paraId="56BAA69E" w14:textId="77777777" w:rsidTr="00E61BE7">
        <w:tc>
          <w:tcPr>
            <w:tcW w:w="2302" w:type="dxa"/>
          </w:tcPr>
          <w:p w14:paraId="45E4141B" w14:textId="139BE851" w:rsidR="00CC245D" w:rsidRPr="00D05FDD" w:rsidRDefault="000B10E2" w:rsidP="000B10E2">
            <w:pPr>
              <w:pStyle w:val="Newparagraph"/>
              <w:keepNext/>
              <w:spacing w:before="360" w:after="60"/>
              <w:ind w:right="567" w:firstLine="0"/>
              <w:contextualSpacing/>
              <w:outlineLvl w:val="1"/>
              <w:rPr>
                <w:b/>
                <w:sz w:val="21"/>
                <w:szCs w:val="21"/>
              </w:rPr>
            </w:pPr>
            <w:r w:rsidRPr="00D05FDD">
              <w:rPr>
                <w:b/>
                <w:sz w:val="21"/>
                <w:szCs w:val="21"/>
              </w:rPr>
              <w:t>OTHER</w:t>
            </w:r>
          </w:p>
        </w:tc>
        <w:tc>
          <w:tcPr>
            <w:tcW w:w="1678" w:type="dxa"/>
          </w:tcPr>
          <w:p w14:paraId="59E43197" w14:textId="77777777" w:rsidR="00CC245D" w:rsidRPr="00D05FDD" w:rsidRDefault="00CC245D" w:rsidP="00D05FDD">
            <w:pPr>
              <w:pStyle w:val="Newparagraph"/>
              <w:ind w:firstLine="0"/>
              <w:jc w:val="center"/>
              <w:rPr>
                <w:b/>
                <w:sz w:val="21"/>
                <w:szCs w:val="21"/>
              </w:rPr>
            </w:pPr>
          </w:p>
        </w:tc>
        <w:tc>
          <w:tcPr>
            <w:tcW w:w="2338" w:type="dxa"/>
          </w:tcPr>
          <w:p w14:paraId="224F4945" w14:textId="1FAFBA7A" w:rsidR="00CC245D" w:rsidRPr="00D05FDD" w:rsidRDefault="000B10E2" w:rsidP="00D05FDD">
            <w:pPr>
              <w:pStyle w:val="Newparagraph"/>
              <w:ind w:firstLine="0"/>
              <w:jc w:val="center"/>
              <w:rPr>
                <w:b/>
                <w:sz w:val="21"/>
                <w:szCs w:val="21"/>
              </w:rPr>
            </w:pPr>
            <w:r w:rsidRPr="00D05FDD">
              <w:rPr>
                <w:b/>
                <w:sz w:val="21"/>
                <w:szCs w:val="21"/>
              </w:rPr>
              <w:t>47</w:t>
            </w:r>
          </w:p>
        </w:tc>
      </w:tr>
    </w:tbl>
    <w:p w14:paraId="3D41A1C8" w14:textId="54BA5257" w:rsidR="002F5FA7" w:rsidRDefault="002F5FA7" w:rsidP="00D05FDD">
      <w:pPr>
        <w:pStyle w:val="Newparagraph"/>
      </w:pPr>
    </w:p>
    <w:p w14:paraId="19E848E7" w14:textId="4CEDDFC5" w:rsidR="002F5FA7" w:rsidRPr="002F5FA7" w:rsidRDefault="002B180A" w:rsidP="00D05FDD">
      <w:pPr>
        <w:pStyle w:val="Newparagraph"/>
      </w:pPr>
      <w:r>
        <w:t xml:space="preserve">Table 1. Number of SVP drifters washed up per country. Only drifters </w:t>
      </w:r>
      <w:proofErr w:type="gramStart"/>
      <w:r>
        <w:t>passing  through</w:t>
      </w:r>
      <w:proofErr w:type="gramEnd"/>
      <w:r>
        <w:t xml:space="preserve"> the search area and </w:t>
      </w:r>
      <w:r w:rsidR="000B10E2">
        <w:t xml:space="preserve">corresponding </w:t>
      </w:r>
      <w:r>
        <w:t>one-stop</w:t>
      </w:r>
      <w:r w:rsidR="000B10E2">
        <w:t xml:space="preserve"> trajectories</w:t>
      </w:r>
      <w:r>
        <w:t xml:space="preserve"> are reflected in the statist</w:t>
      </w:r>
      <w:r w:rsidR="000B10E2">
        <w:t>ics</w:t>
      </w:r>
      <w:r>
        <w:t>.</w:t>
      </w:r>
    </w:p>
    <w:p w14:paraId="6A861142" w14:textId="43C7745D" w:rsidR="00E029E7" w:rsidRPr="00014D0E" w:rsidRDefault="00E029E7" w:rsidP="005F6F6C">
      <w:pPr>
        <w:pStyle w:val="Heading4Paragraph"/>
      </w:pPr>
    </w:p>
    <w:p w14:paraId="345106B1" w14:textId="55C7EB4D" w:rsidR="00E029E7" w:rsidRPr="00014D0E" w:rsidRDefault="00E029E7" w:rsidP="005F6F6C">
      <w:pPr>
        <w:pStyle w:val="Figurecaption"/>
      </w:pPr>
    </w:p>
    <w:p w14:paraId="237A757E" w14:textId="235EC8E7" w:rsidR="00E029E7" w:rsidRPr="00014D0E" w:rsidRDefault="00E029E7" w:rsidP="005F6F6C">
      <w:pPr>
        <w:pStyle w:val="Heading4Paragraph"/>
      </w:pPr>
    </w:p>
    <w:p w14:paraId="72951FDC" w14:textId="1B83D5B3" w:rsidR="002F5FA7" w:rsidRDefault="00CC245D" w:rsidP="005F6F6C">
      <w:pPr>
        <w:pStyle w:val="Heading4Paragraph"/>
      </w:pPr>
      <w:r>
        <w:rPr>
          <w:noProof/>
          <w:lang w:val="en-US" w:eastAsia="en-US"/>
        </w:rPr>
        <mc:AlternateContent>
          <mc:Choice Requires="wpg">
            <w:drawing>
              <wp:anchor distT="0" distB="0" distL="114300" distR="114300" simplePos="0" relativeHeight="251663360" behindDoc="0" locked="0" layoutInCell="1" allowOverlap="1" wp14:anchorId="12785437" wp14:editId="60957D62">
                <wp:simplePos x="0" y="0"/>
                <wp:positionH relativeFrom="column">
                  <wp:posOffset>-292100</wp:posOffset>
                </wp:positionH>
                <wp:positionV relativeFrom="paragraph">
                  <wp:posOffset>-914400</wp:posOffset>
                </wp:positionV>
                <wp:extent cx="5727600" cy="5173200"/>
                <wp:effectExtent l="0" t="0" r="0" b="8890"/>
                <wp:wrapTopAndBottom/>
                <wp:docPr id="25" name="Group 25"/>
                <wp:cNvGraphicFramePr/>
                <a:graphic xmlns:a="http://schemas.openxmlformats.org/drawingml/2006/main">
                  <a:graphicData uri="http://schemas.microsoft.com/office/word/2010/wordprocessingGroup">
                    <wpg:wgp>
                      <wpg:cNvGrpSpPr/>
                      <wpg:grpSpPr>
                        <a:xfrm>
                          <a:off x="0" y="0"/>
                          <a:ext cx="5710523" cy="5173451"/>
                          <a:chOff x="25451" y="-125"/>
                          <a:chExt cx="5676796" cy="5173961"/>
                        </a:xfrm>
                        <a:extLst>
                          <a:ext uri="{0CCBE362-F206-4b92-989A-16890622DB6E}">
                            <ma14:wrappingTextBoxFlag xmlns:ma14="http://schemas.microsoft.com/office/mac/drawingml/2011/main"/>
                          </a:ext>
                        </a:extLst>
                      </wpg:grpSpPr>
                      <wpg:grpSp>
                        <wpg:cNvPr id="26" name="Group 26"/>
                        <wpg:cNvGrpSpPr/>
                        <wpg:grpSpPr>
                          <a:xfrm>
                            <a:off x="50455" y="-125"/>
                            <a:ext cx="5651792" cy="2545331"/>
                            <a:chOff x="25055" y="-125"/>
                            <a:chExt cx="5651792" cy="2545331"/>
                          </a:xfrm>
                        </wpg:grpSpPr>
                        <pic:pic xmlns:pic="http://schemas.openxmlformats.org/drawingml/2006/picture">
                          <pic:nvPicPr>
                            <pic:cNvPr id="27" name="Picture 27"/>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25055" y="-125"/>
                              <a:ext cx="2858188" cy="2545331"/>
                            </a:xfrm>
                            <a:prstGeom prst="rect">
                              <a:avLst/>
                            </a:prstGeom>
                          </pic:spPr>
                        </pic:pic>
                        <pic:pic xmlns:pic="http://schemas.openxmlformats.org/drawingml/2006/picture">
                          <pic:nvPicPr>
                            <pic:cNvPr id="28" name="Picture 28"/>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2819450" y="227"/>
                              <a:ext cx="2857397" cy="2544627"/>
                            </a:xfrm>
                            <a:prstGeom prst="rect">
                              <a:avLst/>
                            </a:prstGeom>
                          </pic:spPr>
                        </pic:pic>
                      </wpg:grpSp>
                      <wpg:grpSp>
                        <wpg:cNvPr id="29" name="Group 29"/>
                        <wpg:cNvGrpSpPr/>
                        <wpg:grpSpPr>
                          <a:xfrm>
                            <a:off x="25451" y="2629164"/>
                            <a:ext cx="5651497" cy="2544672"/>
                            <a:chOff x="25451" y="264"/>
                            <a:chExt cx="5651397" cy="2544552"/>
                          </a:xfrm>
                          <a:extLst>
                            <a:ext uri="{0CCBE362-F206-4b92-989A-16890622DB6E}">
                              <ma14:wrappingTextBoxFlag xmlns:ma14="http://schemas.microsoft.com/office/mac/drawingml/2011/main"/>
                            </a:ext>
                          </a:extLst>
                        </wpg:grpSpPr>
                        <pic:pic xmlns:pic="http://schemas.openxmlformats.org/drawingml/2006/picture">
                          <pic:nvPicPr>
                            <pic:cNvPr id="30" name="Picture 30"/>
                            <pic:cNvPicPr>
                              <a:picLocks noChangeAspect="1"/>
                            </pic:cNvPicPr>
                          </pic:nvPicPr>
                          <pic:blipFill>
                            <a:blip r:embed="rId26" cstate="print">
                              <a:extLst>
                                <a:ext uri="{28A0092B-C50C-407E-A947-70E740481C1C}">
                                  <a14:useLocalDpi xmlns:a14="http://schemas.microsoft.com/office/drawing/2010/main"/>
                                </a:ext>
                              </a:extLst>
                            </a:blip>
                            <a:stretch>
                              <a:fillRect/>
                            </a:stretch>
                          </pic:blipFill>
                          <pic:spPr>
                            <a:xfrm>
                              <a:off x="25451" y="264"/>
                              <a:ext cx="2857397" cy="2544552"/>
                            </a:xfrm>
                            <a:prstGeom prst="rect">
                              <a:avLst/>
                            </a:prstGeom>
                          </pic:spPr>
                        </pic:pic>
                        <pic:pic xmlns:pic="http://schemas.openxmlformats.org/drawingml/2006/picture">
                          <pic:nvPicPr>
                            <pic:cNvPr id="31" name="Picture 31"/>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2819451" y="264"/>
                              <a:ext cx="2857397" cy="2544552"/>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364625A1" id="Group_x0020_25" o:spid="_x0000_s1026" style="position:absolute;margin-left:-23pt;margin-top:-71.95pt;width:451pt;height:407.35pt;z-index:251663360;mso-width-relative:margin;mso-height-relative:margin" coordorigin="25451,-125" coordsize="5676796,517396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">
                <v:group id="Group_x0020_26" o:spid="_x0000_s1027" style="position:absolute;left:50455;top:-125;width:5651792;height:2545331" coordorigin="25055,-125" coordsize="5651792,254533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shape id="Picture_x0020_27" o:spid="_x0000_s1028" type="#_x0000_t75" style="position:absolute;left:25055;top:-125;width:2858188;height:254533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kO&#10;7r/DAAAA2wAAAA8AAABkcnMvZG93bnJldi54bWxEj09rwkAUxO8Fv8PyhN7qxkCtRFeRkkLwVqs5&#10;P7LPJJh9G7ObP/323YLgcZiZ3zDb/WQaMVDnassKlosIBHFhdc2lgvPP19sahPPIGhvLpOCXHOx3&#10;s5ctJtqO/E3DyZciQNglqKDyvk2kdEVFBt3CtsTBu9rOoA+yK6XucAxw08g4ilbSYM1hocKWPisq&#10;bqfeKFi/9/klO2aH1OY4pHlzx2O0Uup1Ph02IDxN/hl+tDOtIP6A/y/hB8jd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Q7uv8MAAADbAAAADwAAAAAAAAAAAAAAAACcAgAA&#10;ZHJzL2Rvd25yZXYueG1sUEsFBgAAAAAEAAQA9wAAAIwDAAAAAA==&#10;">
                    <v:imagedata r:id="rId30" o:title=""/>
                    <v:path arrowok="t"/>
                  </v:shape>
                  <v:shape id="Picture_x0020_28" o:spid="_x0000_s1029" type="#_x0000_t75" style="position:absolute;left:2819450;top:227;width:2857397;height:254462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hk&#10;2KLBAAAA2wAAAA8AAABkcnMvZG93bnJldi54bWxET89rwjAUvgv+D+EJXsSmlrGNzigyENxJVnfY&#10;8dE8m87mpUti2/33y2Gw48f3e7ufbCcG8qF1rGCT5SCIa6dbbhR8XI7rZxAhImvsHJOCHwqw381n&#10;Wyy1G/mdhio2IoVwKFGBibEvpQy1IYshcz1x4q7OW4wJ+kZqj2MKt50s8vxRWmw5NRjs6dVQfavu&#10;VsGZn6pYfzVns7JvhX74/mwNn5RaLqbDC4hIU/wX/7lPWkGRxqYv6QfI3S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hk2KLBAAAA2wAAAA8AAAAAAAAAAAAAAAAAnAIAAGRy&#10;cy9kb3ducmV2LnhtbFBLBQYAAAAABAAEAPcAAACKAwAAAAA=&#10;">
                    <v:imagedata r:id="rId31" o:title=""/>
                    <v:path arrowok="t"/>
                  </v:shape>
                </v:group>
                <v:group id="Group_x0020_29" o:spid="_x0000_s1030" style="position:absolute;left:25451;top:2629164;width:5651497;height:2544672" coordorigin="25451,264" coordsize="5651397,254455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a6E6xAAAANsAAAAPAAAAZHJzL2Rvd25yZXYueG1sRI9Bi8IwFITvwv6H8Ba8&#10;aVoXZa1GEdkVDyKoC+Lt0TzbYvNSmmxb/70RBI/DzHzDzJedKUVDtSssK4iHEQji1OqCMwV/p9/B&#10;NwjnkTWWlknBnRwsFx+9OSbatnyg5ugzESDsElSQe18lUro0J4NuaCvi4F1tbdAHWWdS19gGuCnl&#10;KIom0mDBYSHHitY5pbfjv1GwabFdfcU/ze52Xd8vp/H+vItJqf5nt5qB8NT5d/jV3moFoyk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a6E6xAAAANsAAAAP&#10;AAAAAAAAAAAAAAAAAKkCAABkcnMvZG93bnJldi54bWxQSwUGAAAAAAQABAD6AAAAmgMAAAAA&#10;">
                  <v:shape id="Picture_x0020_30" o:spid="_x0000_s1031" type="#_x0000_t75" style="position:absolute;left:25451;top:264;width:2857397;height:25445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23&#10;pOK/AAAA2wAAAA8AAABkcnMvZG93bnJldi54bWxET02LwjAQvS/4H8IIe1tTLStSjaWIgu5BsApe&#10;h2Zsi82kJFmt/94cFvb4eN+rfDCdeJDzrWUF00kCgriyuuVaweW8+1qA8AFZY2eZFLzIQ74efaww&#10;0/bJJ3qUoRYxhH2GCpoQ+kxKXzVk0E9sTxy5m3UGQ4SultrhM4abTs6SZC4NthwbGuxp01B1L3+N&#10;gsPBbvc7ffz+oXRepddzkbCrlfocD8USRKAh/Iv/3HutII3r45f4A+T6D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9t6TivwAAANsAAAAPAAAAAAAAAAAAAAAAAJwCAABkcnMv&#10;ZG93bnJldi54bWxQSwUGAAAAAAQABAD3AAAAiAMAAAAA&#10;">
                    <v:imagedata r:id="rId32" o:title=""/>
                    <v:path arrowok="t"/>
                  </v:shape>
                  <v:shape id="Picture_x0020_31" o:spid="_x0000_s1032" type="#_x0000_t75" style="position:absolute;left:2819451;top:264;width:2857397;height:254455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Wj&#10;jMPFAAAA2wAAAA8AAABkcnMvZG93bnJldi54bWxEj0FrwkAUhO8F/8PyBC+lbqxBSuoagmDJwYtp&#10;8fyafSbR7NuYXTX667uFQo/DzHzDLNPBtOJKvWssK5hNIxDEpdUNVwq+PjcvbyCcR9bYWiYFd3KQ&#10;rkZPS0y0vfGOroWvRICwS1BB7X2XSOnKmgy6qe2Ig3ewvUEfZF9J3eMtwE0rX6NoIQ02HBZq7Ghd&#10;U3kqLkbB8xqzXZnn8wfvD99xfDx/RNuzUpPxkL2D8DT4//BfO9cK5jP4/RJ+gFz9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1o4zDxQAAANsAAAAPAAAAAAAAAAAAAAAAAJwC&#10;AABkcnMvZG93bnJldi54bWxQSwUGAAAAAAQABAD3AAAAjgMAAAAA&#10;">
                    <v:imagedata r:id="rId33" o:title=""/>
                    <v:path arrowok="t"/>
                  </v:shape>
                </v:group>
                <w10:wrap type="topAndBottom"/>
              </v:group>
            </w:pict>
          </mc:Fallback>
        </mc:AlternateContent>
      </w:r>
      <w:r w:rsidR="007D707C">
        <w:t xml:space="preserve">Figure 6. </w:t>
      </w:r>
      <w:r w:rsidR="006109F8">
        <w:t>Backtrack t</w:t>
      </w:r>
      <w:r w:rsidR="002F5FA7" w:rsidRPr="00014D0E">
        <w:t xml:space="preserve">rajectories of synthetic drifters that reached </w:t>
      </w:r>
      <w:r w:rsidR="007E63A4">
        <w:t>the region</w:t>
      </w:r>
      <w:r w:rsidR="00887459">
        <w:t xml:space="preserve"> around Reunion Island</w:t>
      </w:r>
      <w:r w:rsidR="007E63A4">
        <w:t xml:space="preserve"> </w:t>
      </w:r>
      <w:r w:rsidR="00887459">
        <w:t>represented by the red box,</w:t>
      </w:r>
      <w:r w:rsidR="002F5FA7" w:rsidRPr="00014D0E">
        <w:t xml:space="preserve"> </w:t>
      </w:r>
      <w:r w:rsidR="00AD075D">
        <w:t>at the end of July 2014</w:t>
      </w:r>
      <w:r w:rsidR="009A11D2">
        <w:t xml:space="preserve">. Simulation used </w:t>
      </w:r>
      <w:r w:rsidR="007E63A4">
        <w:t>SCUD</w:t>
      </w:r>
      <w:r w:rsidR="002F5FA7" w:rsidRPr="00014D0E">
        <w:t xml:space="preserve"> analysis</w:t>
      </w:r>
      <w:r w:rsidR="0046629E">
        <w:t xml:space="preserve"> </w:t>
      </w:r>
      <w:r w:rsidR="009A11D2">
        <w:t>and applies</w:t>
      </w:r>
      <w:r w:rsidR="0046629E">
        <w:t xml:space="preserve"> the same </w:t>
      </w:r>
      <w:proofErr w:type="spellStart"/>
      <w:r w:rsidR="0046629E">
        <w:t>windage</w:t>
      </w:r>
      <w:proofErr w:type="spellEnd"/>
      <w:r w:rsidR="0046629E">
        <w:t xml:space="preserve"> coefficients of Figure 2</w:t>
      </w:r>
      <w:r w:rsidR="002F5FA7" w:rsidRPr="00014D0E">
        <w:t xml:space="preserve">.  The </w:t>
      </w:r>
      <w:r w:rsidR="00AD075D">
        <w:t>yellow</w:t>
      </w:r>
      <w:r w:rsidR="002F5FA7" w:rsidRPr="00014D0E">
        <w:t xml:space="preserve"> trajectories correspond to the synthetic drifters that </w:t>
      </w:r>
      <w:r w:rsidR="006109F8">
        <w:t>at some point approached within 100 k</w:t>
      </w:r>
      <w:r w:rsidR="00B36E61">
        <w:t>m</w:t>
      </w:r>
      <w:r w:rsidR="006109F8">
        <w:t xml:space="preserve"> to the arc that defines the search </w:t>
      </w:r>
      <w:r w:rsidR="006109F8">
        <w:lastRenderedPageBreak/>
        <w:t xml:space="preserve">area. </w:t>
      </w:r>
      <w:r w:rsidR="002F5FA7" w:rsidRPr="00014D0E">
        <w:t xml:space="preserve">The background </w:t>
      </w:r>
      <w:proofErr w:type="spellStart"/>
      <w:r w:rsidR="002F5FA7" w:rsidRPr="00014D0E">
        <w:t>colors</w:t>
      </w:r>
      <w:proofErr w:type="spellEnd"/>
      <w:r w:rsidR="002F5FA7" w:rsidRPr="00014D0E">
        <w:t xml:space="preserve"> represent (in percentage) the </w:t>
      </w:r>
      <w:r w:rsidR="00B36E61">
        <w:t xml:space="preserve">location of the synthetic drifters at the time that MH370 disappeared.  </w:t>
      </w:r>
    </w:p>
    <w:p w14:paraId="6AF1D15F" w14:textId="5F08033E" w:rsidR="00EC79F8" w:rsidRDefault="00EC79F8" w:rsidP="00EC79F8">
      <w:pPr>
        <w:pStyle w:val="Heading4Paragraph"/>
      </w:pPr>
      <w:r w:rsidRPr="00014D0E">
        <w:t xml:space="preserve">Thousands of synthetic drifters were backtracked from the red box </w:t>
      </w:r>
      <w:r>
        <w:t xml:space="preserve">at the end </w:t>
      </w:r>
      <w:proofErr w:type="gramStart"/>
      <w:r>
        <w:t xml:space="preserve">of </w:t>
      </w:r>
      <w:r w:rsidRPr="00014D0E">
        <w:t xml:space="preserve"> July</w:t>
      </w:r>
      <w:proofErr w:type="gramEnd"/>
      <w:r w:rsidRPr="00014D0E">
        <w:t xml:space="preserve"> 201</w:t>
      </w:r>
      <w:r>
        <w:t xml:space="preserve">5 </w:t>
      </w:r>
      <w:r w:rsidRPr="00014D0E">
        <w:t xml:space="preserve"> to their position in March of 2014 (Figure </w:t>
      </w:r>
      <w:r>
        <w:t>6</w:t>
      </w:r>
      <w:r w:rsidRPr="00014D0E">
        <w:t xml:space="preserve">). Potential sources of debris are found in several regions of the SIO, including areas west of Australia, </w:t>
      </w:r>
      <w:r>
        <w:t xml:space="preserve">and larger regions outside the search area. Besides the case of no </w:t>
      </w:r>
      <w:proofErr w:type="spellStart"/>
      <w:r>
        <w:t>windage</w:t>
      </w:r>
      <w:proofErr w:type="spellEnd"/>
      <w:r>
        <w:t xml:space="preserve">, the other panels show a reasonably probability that the drifters entering the red box at the time the </w:t>
      </w:r>
      <w:proofErr w:type="spellStart"/>
      <w:r>
        <w:t>flaperon</w:t>
      </w:r>
      <w:proofErr w:type="spellEnd"/>
      <w:r>
        <w:t xml:space="preserve"> was found, could originate near the search area.</w:t>
      </w:r>
      <w:r w:rsidR="00844ACA">
        <w:t xml:space="preserve"> Confining the analysis to a smaller subset (Figure 7), we can better delineate the possible sources of debris arriving to Reunion Island in July 2015. As in Figure 4, </w:t>
      </w:r>
      <w:r w:rsidR="004224FC">
        <w:t xml:space="preserve">there are no drifters connecting the search area in Reunion Island when </w:t>
      </w:r>
      <w:proofErr w:type="spellStart"/>
      <w:r w:rsidR="004224FC">
        <w:t>windage</w:t>
      </w:r>
      <w:proofErr w:type="spellEnd"/>
      <w:r w:rsidR="004224FC">
        <w:t xml:space="preserve"> is not considered. In the other cases, there are drifters (represented in yellow in Figure 7) that comply with these requirements. The probability maps show that more regions in the Indian Ocean could account for the bulk of synthetic drifters washed up in Reunion Island, but the intersection of these maps with the Inmarsat arc clearly defines the search area as a high probability source region.  </w:t>
      </w:r>
    </w:p>
    <w:p w14:paraId="65FA64B6" w14:textId="77777777" w:rsidR="00844ACA" w:rsidRPr="00844ACA" w:rsidRDefault="00844ACA" w:rsidP="00D05FDD">
      <w:pPr>
        <w:pStyle w:val="Newparagraph"/>
      </w:pPr>
    </w:p>
    <w:p w14:paraId="2EE1DCD1" w14:textId="12A81204" w:rsidR="004C796D" w:rsidRDefault="00EC79F8" w:rsidP="004931F5">
      <w:pPr>
        <w:pStyle w:val="Newparagraph"/>
        <w:ind w:firstLine="0"/>
      </w:pPr>
      <w:r w:rsidRPr="00014D0E">
        <w:t>Results presented here indicate the complexity of the circulation and debris trajectories, which are largely affected by the eddy field.  Combined results of the two methodologies used here indicate that there is a clear pathway for surface and synthetic drifters, initially located within the search region, to travel westward and arrive at longitudes as far west as Reunion Island</w:t>
      </w:r>
      <w:r>
        <w:t xml:space="preserve">, </w:t>
      </w:r>
      <w:r w:rsidRPr="00014D0E">
        <w:t>Madagascar</w:t>
      </w:r>
      <w:r>
        <w:t xml:space="preserve"> and East Africa</w:t>
      </w:r>
      <w:r w:rsidRPr="00014D0E">
        <w:t>.   As debris was found in the area of Reunion Island, our analysis suggests that the origin of the debris could be</w:t>
      </w:r>
      <w:r>
        <w:t xml:space="preserve"> reasonably</w:t>
      </w:r>
      <w:r w:rsidRPr="00014D0E">
        <w:t xml:space="preserve"> linked </w:t>
      </w:r>
      <w:r>
        <w:t xml:space="preserve">to </w:t>
      </w:r>
      <w:r w:rsidRPr="00014D0E">
        <w:t xml:space="preserve">the search area. </w:t>
      </w:r>
    </w:p>
    <w:p w14:paraId="501C99E0" w14:textId="744805AE" w:rsidR="008D3B73" w:rsidRDefault="008D3B73" w:rsidP="00014F6D">
      <w:pPr>
        <w:rPr>
          <w:highlight w:val="yellow"/>
        </w:rPr>
      </w:pPr>
      <w:r>
        <w:rPr>
          <w:noProof/>
          <w:lang w:val="en-US" w:eastAsia="en-US"/>
        </w:rPr>
        <w:lastRenderedPageBreak/>
        <mc:AlternateContent>
          <mc:Choice Requires="wpg">
            <w:drawing>
              <wp:anchor distT="0" distB="0" distL="114300" distR="114300" simplePos="0" relativeHeight="251665408" behindDoc="0" locked="0" layoutInCell="1" allowOverlap="1" wp14:anchorId="0A0EE637" wp14:editId="73B3340A">
                <wp:simplePos x="0" y="0"/>
                <wp:positionH relativeFrom="column">
                  <wp:posOffset>0</wp:posOffset>
                </wp:positionH>
                <wp:positionV relativeFrom="paragraph">
                  <wp:posOffset>354965</wp:posOffset>
                </wp:positionV>
                <wp:extent cx="5727600" cy="5173200"/>
                <wp:effectExtent l="0" t="0" r="0" b="8890"/>
                <wp:wrapTopAndBottom/>
                <wp:docPr id="2" name="Group 2"/>
                <wp:cNvGraphicFramePr/>
                <a:graphic xmlns:a="http://schemas.openxmlformats.org/drawingml/2006/main">
                  <a:graphicData uri="http://schemas.microsoft.com/office/word/2010/wordprocessingGroup">
                    <wpg:wgp>
                      <wpg:cNvGrpSpPr/>
                      <wpg:grpSpPr>
                        <a:xfrm>
                          <a:off x="0" y="0"/>
                          <a:ext cx="5710523" cy="5173450"/>
                          <a:chOff x="25451" y="-125"/>
                          <a:chExt cx="5676796" cy="5173960"/>
                        </a:xfrm>
                        <a:extLst>
                          <a:ext uri="{0CCBE362-F206-4b92-989A-16890622DB6E}">
                            <ma14:wrappingTextBoxFlag xmlns:ma14="http://schemas.microsoft.com/office/mac/drawingml/2011/main"/>
                          </a:ext>
                        </a:extLst>
                      </wpg:grpSpPr>
                      <wpg:grpSp>
                        <wpg:cNvPr id="12" name="Group 12"/>
                        <wpg:cNvGrpSpPr/>
                        <wpg:grpSpPr>
                          <a:xfrm>
                            <a:off x="50455" y="-125"/>
                            <a:ext cx="5651792" cy="2545330"/>
                            <a:chOff x="25055" y="-125"/>
                            <a:chExt cx="5651792" cy="2545330"/>
                          </a:xfrm>
                        </wpg:grpSpPr>
                        <pic:pic xmlns:pic="http://schemas.openxmlformats.org/drawingml/2006/picture">
                          <pic:nvPicPr>
                            <pic:cNvPr id="13" name="Picture 13"/>
                            <pic:cNvPicPr>
                              <a:picLocks noChangeAspect="1"/>
                            </pic:cNvPicPr>
                          </pic:nvPicPr>
                          <pic:blipFill>
                            <a:blip r:embed="rId34" cstate="print">
                              <a:extLst>
                                <a:ext uri="{28A0092B-C50C-407E-A947-70E740481C1C}">
                                  <a14:useLocalDpi xmlns:a14="http://schemas.microsoft.com/office/drawing/2010/main"/>
                                </a:ext>
                              </a:extLst>
                            </a:blip>
                            <a:stretch>
                              <a:fillRect/>
                            </a:stretch>
                          </pic:blipFill>
                          <pic:spPr>
                            <a:xfrm>
                              <a:off x="25055" y="-125"/>
                              <a:ext cx="2858188" cy="2545330"/>
                            </a:xfrm>
                            <a:prstGeom prst="rect">
                              <a:avLst/>
                            </a:prstGeom>
                          </pic:spPr>
                        </pic:pic>
                        <pic:pic xmlns:pic="http://schemas.openxmlformats.org/drawingml/2006/picture">
                          <pic:nvPicPr>
                            <pic:cNvPr id="14" name="Picture 14"/>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2819450" y="227"/>
                              <a:ext cx="2857397" cy="2544626"/>
                            </a:xfrm>
                            <a:prstGeom prst="rect">
                              <a:avLst/>
                            </a:prstGeom>
                          </pic:spPr>
                        </pic:pic>
                      </wpg:grpSp>
                      <wpg:grpSp>
                        <wpg:cNvPr id="15" name="Group 15"/>
                        <wpg:cNvGrpSpPr/>
                        <wpg:grpSpPr>
                          <a:xfrm>
                            <a:off x="25451" y="2629164"/>
                            <a:ext cx="5651497" cy="2544671"/>
                            <a:chOff x="25451" y="264"/>
                            <a:chExt cx="5651397" cy="2544551"/>
                          </a:xfrm>
                          <a:extLst>
                            <a:ext uri="{0CCBE362-F206-4b92-989A-16890622DB6E}">
                              <ma14:wrappingTextBoxFlag xmlns:ma14="http://schemas.microsoft.com/office/mac/drawingml/2011/main"/>
                            </a:ext>
                          </a:extLst>
                        </wpg:grpSpPr>
                        <pic:pic xmlns:pic="http://schemas.openxmlformats.org/drawingml/2006/picture">
                          <pic:nvPicPr>
                            <pic:cNvPr id="23" name="Picture 23"/>
                            <pic:cNvPicPr>
                              <a:picLocks noChangeAspect="1"/>
                            </pic:cNvPicPr>
                          </pic:nvPicPr>
                          <pic:blipFill>
                            <a:blip r:embed="rId36" cstate="print">
                              <a:extLst>
                                <a:ext uri="{28A0092B-C50C-407E-A947-70E740481C1C}">
                                  <a14:useLocalDpi xmlns:a14="http://schemas.microsoft.com/office/drawing/2010/main"/>
                                </a:ext>
                              </a:extLst>
                            </a:blip>
                            <a:stretch>
                              <a:fillRect/>
                            </a:stretch>
                          </pic:blipFill>
                          <pic:spPr>
                            <a:xfrm>
                              <a:off x="25451" y="264"/>
                              <a:ext cx="2857397" cy="2544551"/>
                            </a:xfrm>
                            <a:prstGeom prst="rect">
                              <a:avLst/>
                            </a:prstGeom>
                          </pic:spPr>
                        </pic:pic>
                        <pic:pic xmlns:pic="http://schemas.openxmlformats.org/drawingml/2006/picture">
                          <pic:nvPicPr>
                            <pic:cNvPr id="32" name="Picture 32"/>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2819451" y="264"/>
                              <a:ext cx="2857397" cy="2544551"/>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513C293" id="Group_x0020_2" o:spid="_x0000_s1026" style="position:absolute;margin-left:0;margin-top:27.95pt;width:451pt;height:407.35pt;z-index:251665408;mso-width-relative:margin;mso-height-relative:margin" coordorigin="25451,-125" coordsize="5676796,51739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">
                <v:group id="Group_x0020_12" o:spid="_x0000_s1027" style="position:absolute;left:50455;top:-125;width:5651792;height:2545330" coordorigin="25055,-125" coordsize="5651792,25453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yo/n2wQAAANsAAAAPAAAAZHJzL2Rvd25yZXYueG1sRE9Ni8IwEL0L+x/CCHvT&#10;tC6KVKOIrMseRLAKy96GZmyLzaQ0sa3/3giCt3m8z1mue1OJlhpXWlYQjyMQxJnVJecKzqfdaA7C&#10;eWSNlWVScCcH69XHYImJth0fqU19LkIIuwQVFN7XiZQuK8igG9uaOHAX2xj0ATa51A12IdxUchJF&#10;M2mw5NBQYE3bgrJrejMKfjrsNl/xd7u/Xrb3/9P08LePSanPYb9ZgPDU+7f45f7VYf4Enr+EA+Tq&#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yo/n2wQAAANsAAAAPAAAA&#10;AAAAAAAAAAAAAKkCAABkcnMvZG93bnJldi54bWxQSwUGAAAAAAQABAD6AAAAlw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13" o:spid="_x0000_s1028" type="#_x0000_t75" style="position:absolute;left:25055;top:-125;width:2858188;height:25453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Ze&#10;ozDBAAAA2wAAAA8AAABkcnMvZG93bnJldi54bWxET9uKwjAQfRf2H8Is+CKaroK7VKPIgiDoi7of&#10;MNtML9pMShJt9euNIPg2h3Od+bIztbiS85VlBV+jBARxZnXFhYK/43r4A8IHZI21ZVJwIw/LxUdv&#10;jqm2Le/pegiFiCHsU1RQhtCkUvqsJIN+ZBviyOXWGQwRukJqh20MN7UcJ8lUGqw4NpTY0G9J2flw&#10;MQrywW6Lu+3+++Tvk7YYN//TZOWU6n92qxmIQF14i1/ujY7zJ/D8JR4gFw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ZeozDBAAAA2wAAAA8AAAAAAAAAAAAAAAAAnAIAAGRy&#10;cy9kb3ducmV2LnhtbFBLBQYAAAAABAAEAPcAAACKAwAAAAA=&#10;">
                    <v:imagedata r:id="rId39" o:title=""/>
                    <v:path arrowok="t"/>
                  </v:shape>
                  <v:shape id="Picture_x0020_14" o:spid="_x0000_s1029" type="#_x0000_t75" style="position:absolute;left:2819450;top:227;width:2857397;height:254462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dD&#10;D/bCAAAA2wAAAA8AAABkcnMvZG93bnJldi54bWxET1tLwzAUfhf2H8IRfJEtdejY6rIxhMkmDHbD&#10;50NzmhSbk9LEtv57MxB8Ox/f9SzXg6tFR22oPCt4mmQgiAuvKzYKrpfteA4iRGSNtWdS8EMB1qvR&#10;3RJz7Xs+UXeORqQQDjkqsDE2uZShsOQwTHxDnLjStw5jgq2RusU+hbtaTrNsJh1WnBosNvRmqfg6&#10;fzsFL53Z7W2J5eL48Z6ZwyeV/fCo1MP9sHkFEWmI/+I/906n+c9w+yUdIF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3Qw/2wgAAANsAAAAPAAAAAAAAAAAAAAAAAJwCAABk&#10;cnMvZG93bnJldi54bWxQSwUGAAAAAAQABAD3AAAAiwMAAAAA&#10;">
                    <v:imagedata r:id="rId40" o:title=""/>
                    <v:path arrowok="t"/>
                  </v:shape>
                </v:group>
                <v:group id="Group_x0020_15" o:spid="_x0000_s1030" style="position:absolute;left:25451;top:2629164;width:5651497;height:2544671" coordorigin="25451,264" coordsize="5651397,25445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1KYYLDAAAA2wAAAA8A&#10;AAAAAAAAAAAAAAAAqQIAAGRycy9kb3ducmV2LnhtbFBLBQYAAAAABAAEAPoAAACZAwAAAAA=&#10;">
                  <v:shape id="Picture_x0020_23" o:spid="_x0000_s1031" type="#_x0000_t75" style="position:absolute;left:25451;top:264;width:2857397;height:254455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g&#10;qQvCAAAA2wAAAA8AAABkcnMvZG93bnJldi54bWxEj92KwjAUhO+FfYdwFvZGNF0VV6pRFmFR7/zZ&#10;Bzgkx7bYnIQmavv2RhC8HGbmG2axam0tbtSEyrGC72EGglg7U3Gh4P/0N5iBCBHZYO2YFHQUYLX8&#10;6C0wN+7OB7odYyEShEOOCsoYfS5l0CVZDEPniZN3do3FmGRTSNPgPcFtLUdZNpUWK04LJXpal6Qv&#10;x6tV4H+03u6v63NnN+POT+vdpB+8Ul+f7e8cRKQ2vsOv9tYoGI3h+SX9ALl8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Q4KkLwgAAANsAAAAPAAAAAAAAAAAAAAAAAJwCAABk&#10;cnMvZG93bnJldi54bWxQSwUGAAAAAAQABAD3AAAAiwMAAAAA&#10;">
                    <v:imagedata r:id="rId41" o:title=""/>
                    <v:path arrowok="t"/>
                  </v:shape>
                  <v:shape id="Picture_x0020_32" o:spid="_x0000_s1032" type="#_x0000_t75" style="position:absolute;left:2819451;top:264;width:2857397;height:254455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EI&#10;gnDGAAAA2wAAAA8AAABkcnMvZG93bnJldi54bWxEj0FrwkAUhO+C/2F5gjfdGEEkukoRIpbSQ7W0&#10;9vaafc1Gs2/T7FbTf+8WhB6HmfmGWa47W4sLtb5yrGAyTkAQF05XXCp4PeSjOQgfkDXWjknBL3lY&#10;r/q9JWbaXfmFLvtQighhn6ECE0KTSekLQxb92DXE0ftyrcUQZVtK3eI1wm0t0ySZSYsVxwWDDW0M&#10;Fef9j1WwOz122/c0/3jL589PxxPPUvP5rdRw0D0sQATqwn/43t5pBdMU/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IQiCcMYAAADbAAAADwAAAAAAAAAAAAAAAACc&#10;AgAAZHJzL2Rvd25yZXYueG1sUEsFBgAAAAAEAAQA9wAAAI8DAAAAAA==&#10;">
                    <v:imagedata r:id="rId42" o:title=""/>
                    <v:path arrowok="t"/>
                  </v:shape>
                </v:group>
                <w10:wrap type="topAndBottom"/>
              </v:group>
            </w:pict>
          </mc:Fallback>
        </mc:AlternateContent>
      </w:r>
    </w:p>
    <w:p w14:paraId="1AFCA938" w14:textId="7B09CAC1" w:rsidR="00014F6D" w:rsidRDefault="00887459" w:rsidP="00014F6D">
      <w:r>
        <w:t>Figure 7. Backtrack t</w:t>
      </w:r>
      <w:r w:rsidRPr="00014D0E">
        <w:t xml:space="preserve">rajectories of synthetic drifters that reached </w:t>
      </w:r>
      <w:r w:rsidR="009A11D2">
        <w:t>a small region s</w:t>
      </w:r>
      <w:r w:rsidR="00C66810">
        <w:t>u</w:t>
      </w:r>
      <w:r w:rsidR="009A11D2">
        <w:t>rrounding</w:t>
      </w:r>
      <w:r>
        <w:t xml:space="preserve"> </w:t>
      </w:r>
      <w:r w:rsidRPr="00014D0E">
        <w:t xml:space="preserve">Reunion Island </w:t>
      </w:r>
      <w:r>
        <w:t>at the end of July 2014</w:t>
      </w:r>
      <w:r w:rsidRPr="00014D0E">
        <w:t xml:space="preserve"> obtained from </w:t>
      </w:r>
      <w:r>
        <w:t>SCUD</w:t>
      </w:r>
      <w:r w:rsidRPr="00014D0E">
        <w:t xml:space="preserve"> analysis</w:t>
      </w:r>
      <w:r>
        <w:t xml:space="preserve"> using the same </w:t>
      </w:r>
      <w:proofErr w:type="spellStart"/>
      <w:r>
        <w:t>windage</w:t>
      </w:r>
      <w:proofErr w:type="spellEnd"/>
      <w:r>
        <w:t xml:space="preserve"> coefficients of Figure 2</w:t>
      </w:r>
      <w:r w:rsidRPr="00014D0E">
        <w:t xml:space="preserve">.  The </w:t>
      </w:r>
      <w:r>
        <w:t>yellow</w:t>
      </w:r>
      <w:r w:rsidRPr="00014D0E">
        <w:t xml:space="preserve"> trajectories correspond to the synthetic drifters that </w:t>
      </w:r>
      <w:r>
        <w:t xml:space="preserve">at </w:t>
      </w:r>
      <w:r w:rsidR="009A11D2">
        <w:t>the time of the</w:t>
      </w:r>
      <w:r w:rsidR="00F84E21">
        <w:t xml:space="preserve"> disappearance of MH370 were</w:t>
      </w:r>
      <w:r>
        <w:t xml:space="preserve"> within 100 km to the arc that defines the search area. </w:t>
      </w:r>
      <w:r w:rsidRPr="00014D0E">
        <w:t xml:space="preserve">The background </w:t>
      </w:r>
      <w:proofErr w:type="spellStart"/>
      <w:r w:rsidRPr="00014D0E">
        <w:t>colors</w:t>
      </w:r>
      <w:proofErr w:type="spellEnd"/>
      <w:r w:rsidRPr="00014D0E">
        <w:t xml:space="preserve"> represent (in percentage) the </w:t>
      </w:r>
      <w:r>
        <w:t>location of the</w:t>
      </w:r>
      <w:r w:rsidR="00F84E21">
        <w:t xml:space="preserve"> synthetic drifters at that time</w:t>
      </w:r>
      <w:r>
        <w:t xml:space="preserve">. </w:t>
      </w:r>
    </w:p>
    <w:p w14:paraId="34286880" w14:textId="78A33B1E" w:rsidR="005F6F6C" w:rsidRDefault="00E029E7" w:rsidP="005F6F6C">
      <w:pPr>
        <w:pStyle w:val="Heading4Paragraph"/>
      </w:pPr>
      <w:r w:rsidRPr="00014D0E">
        <w:t>This analysis did not consider the debris size and buoyancy</w:t>
      </w:r>
      <w:r w:rsidR="004224FC">
        <w:t xml:space="preserve"> (although the </w:t>
      </w:r>
      <w:r w:rsidR="00542F7C">
        <w:t xml:space="preserve">use of a </w:t>
      </w:r>
      <w:proofErr w:type="spellStart"/>
      <w:r w:rsidR="00542F7C">
        <w:t>windage</w:t>
      </w:r>
      <w:proofErr w:type="spellEnd"/>
      <w:r w:rsidR="00542F7C">
        <w:t xml:space="preserve"> coefficient somehow refers to positive buoyant debris)</w:t>
      </w:r>
      <w:r w:rsidRPr="00014D0E">
        <w:t xml:space="preserve">, possibly affected by weathering and bio </w:t>
      </w:r>
      <w:r w:rsidRPr="00014D0E">
        <w:lastRenderedPageBreak/>
        <w:t>fouling</w:t>
      </w:r>
      <w:r w:rsidR="00287D8B">
        <w:t xml:space="preserve"> (Ryan 2015</w:t>
      </w:r>
      <w:r w:rsidR="00A52249" w:rsidRPr="00014D0E">
        <w:t>)</w:t>
      </w:r>
      <w:r w:rsidRPr="00014D0E">
        <w:t xml:space="preserve">, which may influence the debris trajectories </w:t>
      </w:r>
      <w:r w:rsidR="00287D8B">
        <w:t>(</w:t>
      </w:r>
      <w:proofErr w:type="spellStart"/>
      <w:r w:rsidR="00287D8B" w:rsidRPr="00014D0E">
        <w:t>Beron</w:t>
      </w:r>
      <w:proofErr w:type="spellEnd"/>
      <w:r w:rsidR="00287D8B" w:rsidRPr="00014D0E">
        <w:t>-Vera</w:t>
      </w:r>
      <w:r w:rsidR="00287D8B">
        <w:t xml:space="preserve"> et al. 2015</w:t>
      </w:r>
      <w:r w:rsidR="00A52249" w:rsidRPr="00014D0E">
        <w:t xml:space="preserve">). </w:t>
      </w:r>
      <w:r w:rsidRPr="00014D0E">
        <w:t>This work and analysis on the surface transport characteristics between the eastern and western areas of the subtropical South Indian Ocean during 2014 and 2015 could potentially serve for future search strategies. This study highlights the importance of sustained ocean observations to monitor ocean conditions, that may serve a suite of applications and studies.</w:t>
      </w:r>
    </w:p>
    <w:p w14:paraId="115136F3" w14:textId="0D3DBE49" w:rsidR="00D73714" w:rsidRPr="00FF04C8" w:rsidRDefault="00A52249" w:rsidP="005F6F6C">
      <w:pPr>
        <w:pStyle w:val="References"/>
        <w:rPr>
          <w:b/>
        </w:rPr>
      </w:pPr>
      <w:r w:rsidRPr="00FF04C8">
        <w:rPr>
          <w:b/>
        </w:rPr>
        <w:t>References</w:t>
      </w:r>
    </w:p>
    <w:p w14:paraId="0CEA1DE9" w14:textId="28E0DAE5" w:rsidR="000E2D1A" w:rsidRDefault="000E2D1A" w:rsidP="000E2D1A">
      <w:pPr>
        <w:pStyle w:val="References"/>
      </w:pPr>
      <w:proofErr w:type="spellStart"/>
      <w:r>
        <w:t>Beron</w:t>
      </w:r>
      <w:proofErr w:type="spellEnd"/>
      <w:r>
        <w:t xml:space="preserve">-Vera FJ, </w:t>
      </w:r>
      <w:proofErr w:type="spellStart"/>
      <w:r w:rsidRPr="000E2D1A">
        <w:t>Olascoaga</w:t>
      </w:r>
      <w:proofErr w:type="spellEnd"/>
      <w:r w:rsidRPr="000E2D1A">
        <w:t xml:space="preserve"> MJ, Haller G, </w:t>
      </w:r>
      <w:proofErr w:type="spellStart"/>
      <w:r w:rsidRPr="000E2D1A">
        <w:t>Farazmand</w:t>
      </w:r>
      <w:proofErr w:type="spellEnd"/>
      <w:r w:rsidRPr="000E2D1A">
        <w:t xml:space="preserve"> M, </w:t>
      </w:r>
      <w:proofErr w:type="spellStart"/>
      <w:r w:rsidRPr="000E2D1A">
        <w:t>Trinanes</w:t>
      </w:r>
      <w:proofErr w:type="spellEnd"/>
      <w:r w:rsidRPr="000E2D1A">
        <w:t xml:space="preserve"> J, Wang Y. 2015. Dissipative inertial transport patterns near coherent Lagrangian eddies in the ocean. </w:t>
      </w:r>
      <w:r w:rsidRPr="000E2D1A">
        <w:rPr>
          <w:iCs/>
        </w:rPr>
        <w:t>Chaos</w:t>
      </w:r>
      <w:r w:rsidRPr="000E2D1A">
        <w:t>, 25: 087412.</w:t>
      </w:r>
    </w:p>
    <w:p w14:paraId="4743D0CA" w14:textId="77777777" w:rsidR="000E2D1A" w:rsidRDefault="000E2D1A" w:rsidP="000E2D1A">
      <w:pPr>
        <w:pStyle w:val="References"/>
      </w:pPr>
      <w:proofErr w:type="spellStart"/>
      <w:r w:rsidRPr="00014D0E">
        <w:t>Bonjean</w:t>
      </w:r>
      <w:proofErr w:type="spellEnd"/>
      <w:r>
        <w:t xml:space="preserve"> F</w:t>
      </w:r>
      <w:r w:rsidRPr="00014D0E">
        <w:t>,</w:t>
      </w:r>
      <w:r>
        <w:t xml:space="preserve"> </w:t>
      </w:r>
      <w:proofErr w:type="spellStart"/>
      <w:r w:rsidRPr="00014D0E">
        <w:t>Lagerloef</w:t>
      </w:r>
      <w:proofErr w:type="spellEnd"/>
      <w:r>
        <w:t xml:space="preserve"> GSE. 2002. D</w:t>
      </w:r>
      <w:r w:rsidRPr="00014D0E">
        <w:t>iagnostic model and analysis of the surface currents in the tro</w:t>
      </w:r>
      <w:r>
        <w:t xml:space="preserve">pical Pacific Ocean, J </w:t>
      </w:r>
      <w:proofErr w:type="spellStart"/>
      <w:r>
        <w:t>Phys</w:t>
      </w:r>
      <w:proofErr w:type="spellEnd"/>
      <w:r>
        <w:t xml:space="preserve"> </w:t>
      </w:r>
      <w:proofErr w:type="spellStart"/>
      <w:r>
        <w:t>Oceanogr</w:t>
      </w:r>
      <w:proofErr w:type="spellEnd"/>
      <w:r>
        <w:t>. 32:</w:t>
      </w:r>
      <w:r w:rsidRPr="00014D0E">
        <w:t>2938-2954.</w:t>
      </w:r>
    </w:p>
    <w:p w14:paraId="22B8FC32" w14:textId="0FADBA2A" w:rsidR="000E2D1A" w:rsidRDefault="000E2D1A" w:rsidP="000E2D1A">
      <w:pPr>
        <w:pStyle w:val="References"/>
      </w:pPr>
      <w:r w:rsidRPr="00014D0E">
        <w:t>Cowen</w:t>
      </w:r>
      <w:r>
        <w:t xml:space="preserve"> R, </w:t>
      </w:r>
      <w:proofErr w:type="spellStart"/>
      <w:r w:rsidRPr="00014D0E">
        <w:t>Lwuiza</w:t>
      </w:r>
      <w:proofErr w:type="spellEnd"/>
      <w:r>
        <w:t xml:space="preserve"> K, </w:t>
      </w:r>
      <w:proofErr w:type="spellStart"/>
      <w:r w:rsidRPr="00014D0E">
        <w:t>Sponaugle</w:t>
      </w:r>
      <w:proofErr w:type="spellEnd"/>
      <w:r>
        <w:t xml:space="preserve"> S, P</w:t>
      </w:r>
      <w:r w:rsidRPr="00014D0E">
        <w:t>aris</w:t>
      </w:r>
      <w:r>
        <w:t xml:space="preserve"> C</w:t>
      </w:r>
      <w:r w:rsidRPr="00014D0E">
        <w:t>,</w:t>
      </w:r>
      <w:r>
        <w:t xml:space="preserve"> </w:t>
      </w:r>
      <w:r w:rsidRPr="00014D0E">
        <w:t>Olson</w:t>
      </w:r>
      <w:r>
        <w:t xml:space="preserve"> D. 2000. </w:t>
      </w:r>
      <w:r w:rsidRPr="00014D0E">
        <w:t>Connectivity of marine populations: open or closed.</w:t>
      </w:r>
      <w:r>
        <w:t xml:space="preserve"> Science 287:857-859.</w:t>
      </w:r>
    </w:p>
    <w:p w14:paraId="36C38CE9" w14:textId="112A639E" w:rsidR="000E2D1A" w:rsidRPr="00014D0E" w:rsidRDefault="000E2D1A" w:rsidP="000E2D1A">
      <w:pPr>
        <w:pStyle w:val="References"/>
      </w:pPr>
      <w:proofErr w:type="spellStart"/>
      <w:r w:rsidRPr="00014D0E">
        <w:t>Duhec</w:t>
      </w:r>
      <w:proofErr w:type="spellEnd"/>
      <w:r>
        <w:t xml:space="preserve"> AV, </w:t>
      </w:r>
      <w:r w:rsidRPr="00014D0E">
        <w:t>Jeanne</w:t>
      </w:r>
      <w:r>
        <w:t xml:space="preserve"> RF, </w:t>
      </w:r>
      <w:proofErr w:type="spellStart"/>
      <w:r w:rsidRPr="00014D0E">
        <w:t>Maximenko</w:t>
      </w:r>
      <w:proofErr w:type="spellEnd"/>
      <w:r>
        <w:t xml:space="preserve"> N</w:t>
      </w:r>
      <w:r w:rsidRPr="00014D0E">
        <w:t>,</w:t>
      </w:r>
      <w:r>
        <w:t xml:space="preserve"> </w:t>
      </w:r>
      <w:proofErr w:type="spellStart"/>
      <w:r w:rsidRPr="00014D0E">
        <w:t>Hafner</w:t>
      </w:r>
      <w:proofErr w:type="spellEnd"/>
      <w:r>
        <w:t xml:space="preserve"> J. 2015. </w:t>
      </w:r>
      <w:r w:rsidRPr="00014D0E">
        <w:t>Composition and potential origin of marine debris stranded in the Western Indian Ocean on remote Alp</w:t>
      </w:r>
      <w:r>
        <w:t xml:space="preserve">honse Island, Seychelles. Mar </w:t>
      </w:r>
      <w:proofErr w:type="spellStart"/>
      <w:r>
        <w:t>Pollut</w:t>
      </w:r>
      <w:proofErr w:type="spellEnd"/>
      <w:r w:rsidRPr="00014D0E">
        <w:t xml:space="preserve"> Bull.</w:t>
      </w:r>
      <w:r>
        <w:t xml:space="preserve"> 96:76-86.</w:t>
      </w:r>
    </w:p>
    <w:p w14:paraId="05FE8B0D" w14:textId="7F62A77F" w:rsidR="005C5336" w:rsidRDefault="00D569EA" w:rsidP="000E2D1A">
      <w:pPr>
        <w:pStyle w:val="References"/>
        <w:rPr>
          <w:lang w:val="en-US"/>
        </w:rPr>
      </w:pPr>
      <w:r w:rsidRPr="005C5336">
        <w:rPr>
          <w:lang w:val="en-US"/>
        </w:rPr>
        <w:t>Goni, G</w:t>
      </w:r>
      <w:proofErr w:type="gramStart"/>
      <w:r w:rsidRPr="005C5336">
        <w:rPr>
          <w:lang w:val="en-US"/>
        </w:rPr>
        <w:t>,</w:t>
      </w:r>
      <w:r w:rsidRPr="005C5336">
        <w:rPr>
          <w:bCs/>
          <w:lang w:val="en-US"/>
        </w:rPr>
        <w:t xml:space="preserve"> </w:t>
      </w:r>
      <w:r w:rsidRPr="005C5336">
        <w:rPr>
          <w:lang w:val="en-US"/>
        </w:rPr>
        <w:t xml:space="preserve"> </w:t>
      </w:r>
      <w:proofErr w:type="spellStart"/>
      <w:r w:rsidRPr="005C5336">
        <w:rPr>
          <w:lang w:val="en-US"/>
        </w:rPr>
        <w:t>Trinanes</w:t>
      </w:r>
      <w:proofErr w:type="spellEnd"/>
      <w:proofErr w:type="gramEnd"/>
      <w:r w:rsidRPr="005C5336">
        <w:rPr>
          <w:lang w:val="en-US"/>
        </w:rPr>
        <w:t xml:space="preserve"> JA, </w:t>
      </w:r>
      <w:proofErr w:type="spellStart"/>
      <w:r w:rsidRPr="005C5336">
        <w:rPr>
          <w:lang w:val="en-US"/>
        </w:rPr>
        <w:t>MacFadyen</w:t>
      </w:r>
      <w:proofErr w:type="spellEnd"/>
      <w:r w:rsidRPr="005C5336">
        <w:rPr>
          <w:lang w:val="en-US"/>
        </w:rPr>
        <w:t xml:space="preserve"> A, </w:t>
      </w:r>
      <w:proofErr w:type="spellStart"/>
      <w:r w:rsidRPr="005C5336">
        <w:rPr>
          <w:lang w:val="en-US"/>
        </w:rPr>
        <w:t>Streett</w:t>
      </w:r>
      <w:proofErr w:type="spellEnd"/>
      <w:r w:rsidRPr="005C5336">
        <w:rPr>
          <w:lang w:val="en-US"/>
        </w:rPr>
        <w:t xml:space="preserve"> D, </w:t>
      </w:r>
      <w:proofErr w:type="spellStart"/>
      <w:r w:rsidRPr="005C5336">
        <w:rPr>
          <w:lang w:val="en-US"/>
        </w:rPr>
        <w:t>Olascoaga</w:t>
      </w:r>
      <w:proofErr w:type="spellEnd"/>
      <w:r w:rsidRPr="005C5336">
        <w:rPr>
          <w:lang w:val="en-US"/>
        </w:rPr>
        <w:t xml:space="preserve"> MJ, </w:t>
      </w:r>
      <w:proofErr w:type="spellStart"/>
      <w:r w:rsidRPr="005C5336">
        <w:rPr>
          <w:lang w:val="en-US"/>
        </w:rPr>
        <w:t>Imhoff</w:t>
      </w:r>
      <w:proofErr w:type="spellEnd"/>
      <w:r w:rsidRPr="005C5336">
        <w:rPr>
          <w:lang w:val="en-US"/>
        </w:rPr>
        <w:t xml:space="preserve"> ML, Muller-</w:t>
      </w:r>
      <w:proofErr w:type="spellStart"/>
      <w:r w:rsidRPr="005C5336">
        <w:rPr>
          <w:lang w:val="en-US"/>
        </w:rPr>
        <w:t>Karger</w:t>
      </w:r>
      <w:proofErr w:type="spellEnd"/>
      <w:r w:rsidRPr="005C5336">
        <w:rPr>
          <w:lang w:val="en-US"/>
        </w:rPr>
        <w:t xml:space="preserve"> F, </w:t>
      </w:r>
      <w:proofErr w:type="spellStart"/>
      <w:r w:rsidRPr="005C5336">
        <w:rPr>
          <w:lang w:val="en-US"/>
        </w:rPr>
        <w:t>Roffer</w:t>
      </w:r>
      <w:proofErr w:type="spellEnd"/>
      <w:r w:rsidRPr="005C5336">
        <w:rPr>
          <w:lang w:val="en-US"/>
        </w:rPr>
        <w:t xml:space="preserve"> MA. 2015</w:t>
      </w:r>
      <w:r w:rsidR="005C5336" w:rsidRPr="005C5336">
        <w:rPr>
          <w:lang w:val="en-US"/>
        </w:rPr>
        <w:t>.</w:t>
      </w:r>
      <w:r w:rsidRPr="005C5336">
        <w:rPr>
          <w:lang w:val="en-US"/>
        </w:rPr>
        <w:t>Variability of the Deepwater Horizon surface oil spill extent and its relationship to varying ocean currents and extreme weather conditions. In</w:t>
      </w:r>
      <w:r w:rsidR="008F7305">
        <w:rPr>
          <w:lang w:val="en-US"/>
        </w:rPr>
        <w:t>:</w:t>
      </w:r>
      <w:r w:rsidRPr="005C5336">
        <w:rPr>
          <w:lang w:val="en-US"/>
        </w:rPr>
        <w:t xml:space="preserve"> </w:t>
      </w:r>
      <w:proofErr w:type="spellStart"/>
      <w:r w:rsidR="005C5336" w:rsidRPr="005C5336">
        <w:rPr>
          <w:lang w:val="en-US"/>
        </w:rPr>
        <w:t>Ehrhardt</w:t>
      </w:r>
      <w:proofErr w:type="spellEnd"/>
      <w:r w:rsidR="005C5336" w:rsidRPr="005C5336">
        <w:rPr>
          <w:lang w:val="en-US"/>
        </w:rPr>
        <w:t xml:space="preserve"> M</w:t>
      </w:r>
      <w:r w:rsidR="005C5336">
        <w:rPr>
          <w:lang w:val="en-US"/>
        </w:rPr>
        <w:t>, editor.</w:t>
      </w:r>
      <w:r w:rsidR="005C5336" w:rsidRPr="005C5336">
        <w:rPr>
          <w:lang w:val="en-US"/>
        </w:rPr>
        <w:t xml:space="preserve"> </w:t>
      </w:r>
      <w:r w:rsidRPr="005C5336">
        <w:rPr>
          <w:iCs/>
          <w:lang w:val="en-US"/>
        </w:rPr>
        <w:t>Mathematical Modelling and Numerical Simulation of Oil Pollution Problems</w:t>
      </w:r>
      <w:r w:rsidRPr="005C5336">
        <w:rPr>
          <w:lang w:val="en-US"/>
        </w:rPr>
        <w:t xml:space="preserve"> </w:t>
      </w:r>
      <w:r w:rsidR="008F7305">
        <w:rPr>
          <w:lang w:val="en-US"/>
        </w:rPr>
        <w:t>New York: Springer-</w:t>
      </w:r>
      <w:proofErr w:type="spellStart"/>
      <w:r w:rsidR="008F7305">
        <w:rPr>
          <w:lang w:val="en-US"/>
        </w:rPr>
        <w:t>Verlag</w:t>
      </w:r>
      <w:proofErr w:type="spellEnd"/>
      <w:r w:rsidR="008F7305">
        <w:rPr>
          <w:lang w:val="en-US"/>
        </w:rPr>
        <w:t xml:space="preserve">; pp 1-22. </w:t>
      </w:r>
    </w:p>
    <w:p w14:paraId="48355A24" w14:textId="4FAC2E69" w:rsidR="00D53253" w:rsidRDefault="00D53253" w:rsidP="000E2D1A">
      <w:pPr>
        <w:pStyle w:val="References"/>
        <w:rPr>
          <w:rFonts w:eastAsia="Calibri"/>
          <w:lang w:val="en-US" w:eastAsia="es-ES"/>
        </w:rPr>
      </w:pPr>
      <w:proofErr w:type="spellStart"/>
      <w:r w:rsidRPr="00D05FDD">
        <w:rPr>
          <w:rFonts w:eastAsia="Calibri"/>
          <w:lang w:val="en-US" w:eastAsia="es-ES"/>
        </w:rPr>
        <w:t>Maximenko</w:t>
      </w:r>
      <w:proofErr w:type="spellEnd"/>
      <w:r w:rsidRPr="00D05FDD">
        <w:rPr>
          <w:rFonts w:eastAsia="Calibri"/>
          <w:lang w:val="en-US" w:eastAsia="es-ES"/>
        </w:rPr>
        <w:t xml:space="preserve">, N.A., and J. </w:t>
      </w:r>
      <w:proofErr w:type="spellStart"/>
      <w:r w:rsidRPr="00D05FDD">
        <w:rPr>
          <w:rFonts w:eastAsia="Calibri"/>
          <w:lang w:val="en-US" w:eastAsia="es-ES"/>
        </w:rPr>
        <w:t>Hafner</w:t>
      </w:r>
      <w:proofErr w:type="spellEnd"/>
      <w:r w:rsidRPr="00D05FDD">
        <w:rPr>
          <w:rFonts w:eastAsia="Calibri"/>
          <w:lang w:val="en-US" w:eastAsia="es-ES"/>
        </w:rPr>
        <w:t>, 2010: SCUD: Surface Currents from Diagnostic model, IPRC Tech. Note 5, 17pp.</w:t>
      </w:r>
    </w:p>
    <w:p w14:paraId="06AA12D6" w14:textId="77777777" w:rsidR="00D53253" w:rsidRDefault="00D53253" w:rsidP="000E2D1A">
      <w:pPr>
        <w:pStyle w:val="References"/>
        <w:rPr>
          <w:rFonts w:eastAsia="Calibri"/>
          <w:lang w:val="en-US" w:eastAsia="es-ES"/>
        </w:rPr>
      </w:pPr>
    </w:p>
    <w:p w14:paraId="45A15583" w14:textId="77777777" w:rsidR="00D53253" w:rsidRPr="000E2D1A" w:rsidRDefault="00D53253" w:rsidP="00D53253">
      <w:pPr>
        <w:pStyle w:val="References"/>
      </w:pPr>
      <w:r w:rsidRPr="00014D0E">
        <w:t>Moore</w:t>
      </w:r>
      <w:r>
        <w:t xml:space="preserve"> C</w:t>
      </w:r>
      <w:r w:rsidRPr="00014D0E">
        <w:t>,</w:t>
      </w:r>
      <w:r>
        <w:t xml:space="preserve"> </w:t>
      </w:r>
      <w:r w:rsidRPr="00014D0E">
        <w:t>Moore</w:t>
      </w:r>
      <w:r>
        <w:t xml:space="preserve"> S, </w:t>
      </w:r>
      <w:proofErr w:type="spellStart"/>
      <w:r w:rsidRPr="00014D0E">
        <w:t>Leecaster</w:t>
      </w:r>
      <w:proofErr w:type="spellEnd"/>
      <w:r>
        <w:t xml:space="preserve"> M, </w:t>
      </w:r>
      <w:r w:rsidRPr="00014D0E">
        <w:t>Weisberg</w:t>
      </w:r>
      <w:r>
        <w:t xml:space="preserve"> S. 2001. </w:t>
      </w:r>
      <w:r w:rsidRPr="00014D0E">
        <w:t>A comparison of plastic and plankton in the north Pacific central gyre.</w:t>
      </w:r>
      <w:r>
        <w:t xml:space="preserve"> Mar </w:t>
      </w:r>
      <w:proofErr w:type="spellStart"/>
      <w:r>
        <w:t>Pollut</w:t>
      </w:r>
      <w:proofErr w:type="spellEnd"/>
      <w:r>
        <w:t xml:space="preserve"> Bull. 42:1297–1300.</w:t>
      </w:r>
    </w:p>
    <w:p w14:paraId="7D1C9C74" w14:textId="38ADAF35" w:rsidR="000E2D1A" w:rsidRPr="000E2D1A" w:rsidRDefault="000E2D1A" w:rsidP="000E2D1A">
      <w:pPr>
        <w:pStyle w:val="References"/>
        <w:rPr>
          <w:rFonts w:eastAsia="Calibri"/>
          <w:lang w:val="en-US" w:eastAsia="es-ES"/>
        </w:rPr>
      </w:pPr>
      <w:proofErr w:type="spellStart"/>
      <w:r w:rsidRPr="006A3D8F">
        <w:rPr>
          <w:rFonts w:eastAsia="Calibri"/>
          <w:lang w:val="en-US" w:eastAsia="es-ES"/>
        </w:rPr>
        <w:t>Niiler</w:t>
      </w:r>
      <w:proofErr w:type="spellEnd"/>
      <w:r w:rsidRPr="006A3D8F">
        <w:rPr>
          <w:rFonts w:eastAsia="Calibri"/>
          <w:lang w:val="en-US" w:eastAsia="es-ES"/>
        </w:rPr>
        <w:t xml:space="preserve"> P. 2001. The world ocean surface circulation. In</w:t>
      </w:r>
      <w:r w:rsidR="008F7305">
        <w:rPr>
          <w:rFonts w:eastAsia="Calibri"/>
          <w:lang w:val="en-US" w:eastAsia="es-ES"/>
        </w:rPr>
        <w:t>:</w:t>
      </w:r>
      <w:r w:rsidRPr="006A3D8F">
        <w:rPr>
          <w:rFonts w:eastAsia="Calibri"/>
          <w:lang w:val="en-US" w:eastAsia="es-ES"/>
        </w:rPr>
        <w:t xml:space="preserve"> </w:t>
      </w:r>
      <w:proofErr w:type="spellStart"/>
      <w:r w:rsidRPr="006A3D8F">
        <w:rPr>
          <w:rFonts w:eastAsia="Calibri"/>
          <w:lang w:val="en-US" w:eastAsia="es-ES"/>
        </w:rPr>
        <w:t>Siedler</w:t>
      </w:r>
      <w:proofErr w:type="spellEnd"/>
      <w:r w:rsidRPr="006A3D8F">
        <w:rPr>
          <w:rFonts w:eastAsia="Calibri"/>
          <w:lang w:val="en-US" w:eastAsia="es-ES"/>
        </w:rPr>
        <w:t xml:space="preserve"> G, Church J, Gould J, editors. Ocean circulation and climate, Volume 77 of International Geophysics Series. London: Academic Press; pp. 193</w:t>
      </w:r>
      <w:r w:rsidRPr="006A3D8F">
        <w:rPr>
          <w:rFonts w:ascii="AdvTT5843c571+20" w:eastAsia="Calibri" w:hAnsi="AdvTT5843c571+20"/>
          <w:lang w:val="en-US" w:eastAsia="es-ES"/>
        </w:rPr>
        <w:t>–</w:t>
      </w:r>
      <w:r w:rsidRPr="006A3D8F">
        <w:rPr>
          <w:rFonts w:eastAsia="Calibri"/>
          <w:lang w:val="en-US" w:eastAsia="es-ES"/>
        </w:rPr>
        <w:t xml:space="preserve">204. </w:t>
      </w:r>
    </w:p>
    <w:p w14:paraId="5833EE98" w14:textId="6C11DB29" w:rsidR="000E2D1A" w:rsidRDefault="000E2D1A" w:rsidP="000E2D1A">
      <w:pPr>
        <w:pStyle w:val="References"/>
        <w:rPr>
          <w:lang w:eastAsia="en-US"/>
        </w:rPr>
      </w:pPr>
      <w:proofErr w:type="spellStart"/>
      <w:r>
        <w:rPr>
          <w:lang w:eastAsia="en-US"/>
        </w:rPr>
        <w:lastRenderedPageBreak/>
        <w:t>Olascoaga</w:t>
      </w:r>
      <w:proofErr w:type="spellEnd"/>
      <w:r>
        <w:rPr>
          <w:lang w:eastAsia="en-US"/>
        </w:rPr>
        <w:t xml:space="preserve">, ML, </w:t>
      </w:r>
      <w:proofErr w:type="spellStart"/>
      <w:r w:rsidRPr="00D32FB3">
        <w:rPr>
          <w:lang w:eastAsia="en-US"/>
        </w:rPr>
        <w:t>Beron</w:t>
      </w:r>
      <w:proofErr w:type="spellEnd"/>
      <w:r w:rsidRPr="00D32FB3">
        <w:rPr>
          <w:lang w:eastAsia="en-US"/>
        </w:rPr>
        <w:t>-Vera</w:t>
      </w:r>
      <w:r>
        <w:rPr>
          <w:lang w:eastAsia="en-US"/>
        </w:rPr>
        <w:t xml:space="preserve"> FJ, </w:t>
      </w:r>
      <w:r w:rsidRPr="00D32FB3">
        <w:rPr>
          <w:lang w:eastAsia="en-US"/>
        </w:rPr>
        <w:t>Haller</w:t>
      </w:r>
      <w:r>
        <w:rPr>
          <w:lang w:eastAsia="en-US"/>
        </w:rPr>
        <w:t xml:space="preserve"> G, </w:t>
      </w:r>
      <w:proofErr w:type="spellStart"/>
      <w:r w:rsidRPr="00D32FB3">
        <w:rPr>
          <w:lang w:eastAsia="en-US"/>
        </w:rPr>
        <w:t>Trinanes</w:t>
      </w:r>
      <w:proofErr w:type="spellEnd"/>
      <w:r>
        <w:rPr>
          <w:lang w:eastAsia="en-US"/>
        </w:rPr>
        <w:t xml:space="preserve"> JA, </w:t>
      </w:r>
      <w:proofErr w:type="spellStart"/>
      <w:r w:rsidRPr="00D32FB3">
        <w:rPr>
          <w:lang w:eastAsia="en-US"/>
        </w:rPr>
        <w:t>Iskandarani</w:t>
      </w:r>
      <w:proofErr w:type="spellEnd"/>
      <w:r>
        <w:rPr>
          <w:lang w:eastAsia="en-US"/>
        </w:rPr>
        <w:t xml:space="preserve"> M, </w:t>
      </w:r>
      <w:r w:rsidRPr="00D32FB3">
        <w:rPr>
          <w:lang w:eastAsia="en-US"/>
        </w:rPr>
        <w:t>Coelho</w:t>
      </w:r>
      <w:r>
        <w:rPr>
          <w:lang w:eastAsia="en-US"/>
        </w:rPr>
        <w:t xml:space="preserve"> F, </w:t>
      </w:r>
      <w:proofErr w:type="spellStart"/>
      <w:r w:rsidRPr="00D32FB3">
        <w:rPr>
          <w:lang w:eastAsia="en-US"/>
        </w:rPr>
        <w:t>Haus</w:t>
      </w:r>
      <w:proofErr w:type="spellEnd"/>
      <w:r>
        <w:rPr>
          <w:lang w:eastAsia="en-US"/>
        </w:rPr>
        <w:t xml:space="preserve"> B,</w:t>
      </w:r>
      <w:r w:rsidRPr="00D32FB3">
        <w:rPr>
          <w:lang w:eastAsia="en-US"/>
        </w:rPr>
        <w:t xml:space="preserve"> Huntley</w:t>
      </w:r>
      <w:r>
        <w:rPr>
          <w:lang w:eastAsia="en-US"/>
        </w:rPr>
        <w:t xml:space="preserve"> HS, </w:t>
      </w:r>
      <w:r w:rsidRPr="00D32FB3">
        <w:rPr>
          <w:lang w:eastAsia="en-US"/>
        </w:rPr>
        <w:t>Jacobs</w:t>
      </w:r>
      <w:r>
        <w:rPr>
          <w:lang w:eastAsia="en-US"/>
        </w:rPr>
        <w:t xml:space="preserve"> G, </w:t>
      </w:r>
      <w:proofErr w:type="spellStart"/>
      <w:r w:rsidRPr="00D32FB3">
        <w:rPr>
          <w:lang w:eastAsia="en-US"/>
        </w:rPr>
        <w:t>Kirwan</w:t>
      </w:r>
      <w:proofErr w:type="spellEnd"/>
      <w:r>
        <w:rPr>
          <w:lang w:eastAsia="en-US"/>
        </w:rPr>
        <w:t xml:space="preserve"> AD, </w:t>
      </w:r>
      <w:proofErr w:type="spellStart"/>
      <w:r w:rsidRPr="00034158">
        <w:rPr>
          <w:lang w:eastAsia="en-US"/>
        </w:rPr>
        <w:t>Lipphardt</w:t>
      </w:r>
      <w:proofErr w:type="spellEnd"/>
      <w:r>
        <w:rPr>
          <w:lang w:eastAsia="en-US"/>
        </w:rPr>
        <w:t xml:space="preserve"> BL, </w:t>
      </w:r>
      <w:proofErr w:type="spellStart"/>
      <w:r w:rsidRPr="00034158">
        <w:rPr>
          <w:lang w:eastAsia="en-US"/>
        </w:rPr>
        <w:t>Ozgokmen</w:t>
      </w:r>
      <w:proofErr w:type="spellEnd"/>
      <w:r>
        <w:rPr>
          <w:lang w:eastAsia="en-US"/>
        </w:rPr>
        <w:t xml:space="preserve"> T</w:t>
      </w:r>
      <w:r w:rsidRPr="00034158">
        <w:rPr>
          <w:lang w:eastAsia="en-US"/>
        </w:rPr>
        <w:t>,</w:t>
      </w:r>
      <w:r>
        <w:rPr>
          <w:lang w:eastAsia="en-US"/>
        </w:rPr>
        <w:t xml:space="preserve"> </w:t>
      </w:r>
      <w:proofErr w:type="spellStart"/>
      <w:r w:rsidRPr="00034158">
        <w:rPr>
          <w:lang w:eastAsia="en-US"/>
        </w:rPr>
        <w:t>Reniers</w:t>
      </w:r>
      <w:proofErr w:type="spellEnd"/>
      <w:r>
        <w:rPr>
          <w:lang w:eastAsia="en-US"/>
        </w:rPr>
        <w:t xml:space="preserve"> AJHM, </w:t>
      </w:r>
      <w:r w:rsidRPr="00034158">
        <w:rPr>
          <w:lang w:eastAsia="en-US"/>
        </w:rPr>
        <w:t xml:space="preserve">Valle-Levinson </w:t>
      </w:r>
      <w:r>
        <w:rPr>
          <w:lang w:eastAsia="en-US"/>
        </w:rPr>
        <w:t>H. 2013</w:t>
      </w:r>
      <w:r w:rsidRPr="00034158">
        <w:rPr>
          <w:lang w:eastAsia="en-US"/>
        </w:rPr>
        <w:t>. Drifter motion in the Gulf of Mexico</w:t>
      </w:r>
      <w:r>
        <w:rPr>
          <w:lang w:eastAsia="en-US"/>
        </w:rPr>
        <w:t xml:space="preserve"> </w:t>
      </w:r>
      <w:r w:rsidRPr="00034158">
        <w:rPr>
          <w:lang w:eastAsia="en-US"/>
        </w:rPr>
        <w:t xml:space="preserve">constrained by </w:t>
      </w:r>
      <w:proofErr w:type="spellStart"/>
      <w:r w:rsidRPr="00034158">
        <w:rPr>
          <w:lang w:eastAsia="en-US"/>
        </w:rPr>
        <w:t>altimetric</w:t>
      </w:r>
      <w:proofErr w:type="spellEnd"/>
      <w:r w:rsidRPr="00034158">
        <w:rPr>
          <w:lang w:eastAsia="en-US"/>
        </w:rPr>
        <w:t xml:space="preserve"> </w:t>
      </w:r>
      <w:proofErr w:type="spellStart"/>
      <w:r w:rsidRPr="00034158">
        <w:rPr>
          <w:lang w:eastAsia="en-US"/>
        </w:rPr>
        <w:t>lagrangian</w:t>
      </w:r>
      <w:proofErr w:type="spellEnd"/>
      <w:r w:rsidRPr="00034158">
        <w:rPr>
          <w:lang w:eastAsia="en-US"/>
        </w:rPr>
        <w:t xml:space="preserve"> coherent </w:t>
      </w:r>
      <w:r w:rsidRPr="007C104B">
        <w:rPr>
          <w:lang w:eastAsia="en-US"/>
        </w:rPr>
        <w:t xml:space="preserve">structures. </w:t>
      </w:r>
      <w:r w:rsidRPr="007C104B">
        <w:t xml:space="preserve"> </w:t>
      </w:r>
      <w:proofErr w:type="spellStart"/>
      <w:r w:rsidRPr="007C104B">
        <w:t>Geophys</w:t>
      </w:r>
      <w:proofErr w:type="spellEnd"/>
      <w:r w:rsidRPr="007C104B">
        <w:t xml:space="preserve">. Res. </w:t>
      </w:r>
      <w:proofErr w:type="spellStart"/>
      <w:r w:rsidRPr="007C104B">
        <w:t>Lett</w:t>
      </w:r>
      <w:proofErr w:type="spellEnd"/>
      <w:r w:rsidRPr="007C104B">
        <w:t>.,</w:t>
      </w:r>
      <w:r w:rsidRPr="007C104B">
        <w:rPr>
          <w:lang w:eastAsia="en-US"/>
        </w:rPr>
        <w:t xml:space="preserve"> 40:6171-</w:t>
      </w:r>
      <w:r>
        <w:rPr>
          <w:lang w:eastAsia="en-US"/>
        </w:rPr>
        <w:t>6175.</w:t>
      </w:r>
    </w:p>
    <w:p w14:paraId="71FB1F1B" w14:textId="49E5311D" w:rsidR="000E2D1A" w:rsidRPr="000E2D1A" w:rsidRDefault="000E2D1A" w:rsidP="000E2D1A">
      <w:pPr>
        <w:pStyle w:val="References"/>
        <w:rPr>
          <w:lang w:eastAsia="en-US"/>
        </w:rPr>
      </w:pPr>
      <w:r w:rsidRPr="00014D0E">
        <w:t>Ryan</w:t>
      </w:r>
      <w:r>
        <w:t xml:space="preserve"> PG. 2015.</w:t>
      </w:r>
      <w:r w:rsidRPr="00014D0E">
        <w:t xml:space="preserve"> Does size and buoyancy affect the long-distance</w:t>
      </w:r>
      <w:r>
        <w:t xml:space="preserve"> transport of floating debris? Environ Res </w:t>
      </w:r>
      <w:proofErr w:type="spellStart"/>
      <w:r>
        <w:t>Lett</w:t>
      </w:r>
      <w:proofErr w:type="spellEnd"/>
      <w:r>
        <w:t xml:space="preserve">. 10:084019. </w:t>
      </w:r>
      <w:r w:rsidRPr="00014D0E">
        <w:t>doi:10.1088/1748-9326/10/8/084019.</w:t>
      </w:r>
    </w:p>
    <w:p w14:paraId="6A6D53FE" w14:textId="60395589" w:rsidR="00DB4028" w:rsidRDefault="00B1295C" w:rsidP="005C5336">
      <w:pPr>
        <w:pStyle w:val="References"/>
      </w:pPr>
      <w:proofErr w:type="spellStart"/>
      <w:r w:rsidRPr="005C5336">
        <w:t>Rypina</w:t>
      </w:r>
      <w:proofErr w:type="spellEnd"/>
      <w:r w:rsidR="005C5336">
        <w:t xml:space="preserve"> II, </w:t>
      </w:r>
      <w:r w:rsidR="00DB4028" w:rsidRPr="005C5336">
        <w:t>Jayne</w:t>
      </w:r>
      <w:r w:rsidR="005C5336">
        <w:t xml:space="preserve"> SR, </w:t>
      </w:r>
      <w:r w:rsidR="00DB4028" w:rsidRPr="005C5336">
        <w:t>Yoshida</w:t>
      </w:r>
      <w:r w:rsidR="005C5336">
        <w:t xml:space="preserve"> S, </w:t>
      </w:r>
      <w:r w:rsidR="00DB4028" w:rsidRPr="005C5336">
        <w:t>Macdonal</w:t>
      </w:r>
      <w:r w:rsidRPr="005C5336">
        <w:t>d</w:t>
      </w:r>
      <w:r w:rsidR="005C5336">
        <w:t xml:space="preserve"> AM, </w:t>
      </w:r>
      <w:r w:rsidRPr="005C5336">
        <w:t>Douglas</w:t>
      </w:r>
      <w:r w:rsidR="005C5336">
        <w:t xml:space="preserve"> E</w:t>
      </w:r>
      <w:r w:rsidRPr="005C5336">
        <w:t xml:space="preserve">, </w:t>
      </w:r>
      <w:proofErr w:type="spellStart"/>
      <w:r w:rsidR="00DB4028" w:rsidRPr="005C5336">
        <w:t>Buesseler</w:t>
      </w:r>
      <w:proofErr w:type="spellEnd"/>
      <w:r w:rsidR="005C5336">
        <w:t xml:space="preserve"> </w:t>
      </w:r>
      <w:proofErr w:type="gramStart"/>
      <w:r w:rsidR="005C5336">
        <w:t>K .</w:t>
      </w:r>
      <w:proofErr w:type="gramEnd"/>
      <w:r w:rsidR="005C5336">
        <w:t xml:space="preserve"> 2013.</w:t>
      </w:r>
      <w:r w:rsidR="00DB4028" w:rsidRPr="005C5336">
        <w:t xml:space="preserve"> Dispersal of Fukushima-derived radionuclides off Japan: modeling efforts and model </w:t>
      </w:r>
      <w:r w:rsidR="00103046" w:rsidRPr="005C5336">
        <w:t>data intercomparison.</w:t>
      </w:r>
      <w:r w:rsidR="00DB4028" w:rsidRPr="005C5336">
        <w:t xml:space="preserve"> </w:t>
      </w:r>
      <w:proofErr w:type="spellStart"/>
      <w:r w:rsidR="00DB4028" w:rsidRPr="005C5336">
        <w:t>Biogeosciences</w:t>
      </w:r>
      <w:proofErr w:type="spellEnd"/>
      <w:r w:rsidR="005C5336">
        <w:t xml:space="preserve"> 10:</w:t>
      </w:r>
      <w:r w:rsidR="00DB4028" w:rsidRPr="005C5336">
        <w:t>4973–4990</w:t>
      </w:r>
      <w:r w:rsidR="005C5336">
        <w:t>.</w:t>
      </w:r>
    </w:p>
    <w:p w14:paraId="7F68C507" w14:textId="61890819" w:rsidR="000E2D1A" w:rsidRPr="005C5336" w:rsidRDefault="000E2D1A" w:rsidP="000E2D1A">
      <w:pPr>
        <w:pStyle w:val="References"/>
      </w:pPr>
      <w:r w:rsidRPr="00014D0E">
        <w:t>Schott</w:t>
      </w:r>
      <w:r>
        <w:t xml:space="preserve"> FA, </w:t>
      </w:r>
      <w:proofErr w:type="spellStart"/>
      <w:r w:rsidRPr="00014D0E">
        <w:t>Xie</w:t>
      </w:r>
      <w:proofErr w:type="spellEnd"/>
      <w:r>
        <w:t xml:space="preserve"> SP</w:t>
      </w:r>
      <w:r w:rsidRPr="00014D0E">
        <w:t>,</w:t>
      </w:r>
      <w:r>
        <w:t xml:space="preserve"> </w:t>
      </w:r>
      <w:r w:rsidRPr="00014D0E">
        <w:t>McCreary</w:t>
      </w:r>
      <w:r>
        <w:t xml:space="preserve"> JP. 2009.</w:t>
      </w:r>
      <w:r w:rsidRPr="00014D0E">
        <w:t xml:space="preserve"> Indian Ocean circulation and climate variability.</w:t>
      </w:r>
      <w:r>
        <w:t xml:space="preserve"> </w:t>
      </w:r>
      <w:proofErr w:type="gramStart"/>
      <w:r>
        <w:t xml:space="preserve">Rev </w:t>
      </w:r>
      <w:proofErr w:type="spellStart"/>
      <w:r w:rsidRPr="00014D0E">
        <w:t>Geophys</w:t>
      </w:r>
      <w:proofErr w:type="spellEnd"/>
      <w:r w:rsidRPr="00014D0E">
        <w:t xml:space="preserve"> 47</w:t>
      </w:r>
      <w:r>
        <w:t>:RG1002.</w:t>
      </w:r>
      <w:proofErr w:type="gramEnd"/>
      <w:r w:rsidRPr="00014D0E">
        <w:t xml:space="preserve"> doi:10.1029/2007RG000245.</w:t>
      </w:r>
    </w:p>
    <w:p w14:paraId="15B9DD67" w14:textId="4EF6ED51" w:rsidR="00D569EA" w:rsidRDefault="00D569EA" w:rsidP="000E2D1A">
      <w:pPr>
        <w:pStyle w:val="References"/>
        <w:ind w:left="0" w:firstLine="0"/>
      </w:pPr>
    </w:p>
    <w:p w14:paraId="39F5B945" w14:textId="77777777" w:rsidR="00E029E7" w:rsidRPr="00014D0E" w:rsidRDefault="00D73714" w:rsidP="005F6F6C">
      <w:pPr>
        <w:pStyle w:val="Acknowledgements"/>
      </w:pPr>
      <w:r w:rsidRPr="00014D0E">
        <w:t xml:space="preserve">Acknowledgments: </w:t>
      </w:r>
      <w:r w:rsidR="00E029E7" w:rsidRPr="00014D0E">
        <w:t>The trajectories of the surface drifters were obtained from the Global Drifter Program Data Acquisition Center and the Global Telecommunication System.  This work was led by G. Goni, who was funded by NOAA/AOML.  J. Trinanes was funded by NOAA/</w:t>
      </w:r>
      <w:proofErr w:type="spellStart"/>
      <w:r w:rsidR="00E029E7" w:rsidRPr="00014D0E">
        <w:t>OceanWatch</w:t>
      </w:r>
      <w:proofErr w:type="spellEnd"/>
      <w:r w:rsidR="00E029E7" w:rsidRPr="00014D0E">
        <w:t xml:space="preserve"> and NOAA/AOML, and M. J. </w:t>
      </w:r>
      <w:proofErr w:type="spellStart"/>
      <w:r w:rsidR="00E029E7" w:rsidRPr="00014D0E">
        <w:t>Olascoaga</w:t>
      </w:r>
      <w:proofErr w:type="spellEnd"/>
      <w:r w:rsidR="00E029E7" w:rsidRPr="00014D0E">
        <w:t xml:space="preserve"> was funded by a British Petroleum/The Gulf of Mexico Research Initiative grant.</w:t>
      </w:r>
    </w:p>
    <w:p w14:paraId="22D150C7" w14:textId="77777777" w:rsidR="00D73714" w:rsidRPr="00014D0E" w:rsidRDefault="00D73714" w:rsidP="00014D0E"/>
    <w:p w14:paraId="5314AB6C" w14:textId="77777777" w:rsidR="00D73714" w:rsidRPr="00014D0E" w:rsidRDefault="00D73714" w:rsidP="00014D0E"/>
    <w:sectPr w:rsidR="00D73714" w:rsidRPr="00014D0E" w:rsidSect="00B439CE">
      <w:pgSz w:w="12240" w:h="15840" w:code="1"/>
      <w:pgMar w:top="1440" w:right="1440" w:bottom="1440" w:left="1440" w:header="432" w:footer="720" w:gutter="0"/>
      <w:cols w:space="720"/>
      <w:titlePg/>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 w:author="Microsoft Office User" w:date="2015-12-30T11:30:00Z" w:initials="Office">
    <w:p w14:paraId="089B163D" w14:textId="4D5DB656" w:rsidR="003B28B2" w:rsidRDefault="003B28B2">
      <w:pPr>
        <w:pStyle w:val="CommentText"/>
      </w:pPr>
      <w:r>
        <w:rPr>
          <w:rStyle w:val="CommentReference"/>
        </w:rPr>
        <w:annotationRef/>
      </w:r>
      <w:r w:rsidR="002519ED">
        <w:t>Using a log scale for probabilities would allow to better display the possible trajectories and would be coherent with previous figures (TBD)</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89B163D"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F852AE" w14:textId="77777777" w:rsidR="0053655C" w:rsidRDefault="0053655C" w:rsidP="00D73714">
      <w:r>
        <w:separator/>
      </w:r>
    </w:p>
  </w:endnote>
  <w:endnote w:type="continuationSeparator" w:id="0">
    <w:p w14:paraId="122915D9" w14:textId="77777777" w:rsidR="0053655C" w:rsidRDefault="0053655C" w:rsidP="00D737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Consolas">
    <w:panose1 w:val="020B0609020204030204"/>
    <w:charset w:val="00"/>
    <w:family w:val="auto"/>
    <w:pitch w:val="variable"/>
    <w:sig w:usb0="00000003" w:usb1="00000000" w:usb2="00000000" w:usb3="00000000" w:csb0="00000001"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altName w:val="Cambria"/>
    <w:panose1 w:val="00000000000000000000"/>
    <w:charset w:val="00"/>
    <w:family w:val="roman"/>
    <w:notTrueType/>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AdvTT5843c571+20">
    <w:altName w:val="Times New Roman"/>
    <w:panose1 w:val="00000000000000000000"/>
    <w:charset w:val="00"/>
    <w:family w:val="roman"/>
    <w:notTrueType/>
    <w:pitch w:val="default"/>
  </w:font>
  <w:font w:name="ＭＳ 明朝">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20A69E" w14:textId="77777777" w:rsidR="0053655C" w:rsidRDefault="0053655C" w:rsidP="00D73714">
      <w:r>
        <w:separator/>
      </w:r>
    </w:p>
  </w:footnote>
  <w:footnote w:type="continuationSeparator" w:id="0">
    <w:p w14:paraId="31BD6983" w14:textId="77777777" w:rsidR="0053655C" w:rsidRDefault="0053655C" w:rsidP="00D7371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B0D4262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954AB6CC"/>
    <w:lvl w:ilvl="0">
      <w:start w:val="1"/>
      <w:numFmt w:val="decimal"/>
      <w:lvlText w:val="%1."/>
      <w:lvlJc w:val="left"/>
      <w:pPr>
        <w:tabs>
          <w:tab w:val="num" w:pos="1492"/>
        </w:tabs>
        <w:ind w:left="1492" w:hanging="360"/>
      </w:pPr>
    </w:lvl>
  </w:abstractNum>
  <w:abstractNum w:abstractNumId="2">
    <w:nsid w:val="FFFFFF7D"/>
    <w:multiLevelType w:val="singleLevel"/>
    <w:tmpl w:val="DD022EAE"/>
    <w:lvl w:ilvl="0">
      <w:start w:val="1"/>
      <w:numFmt w:val="decimal"/>
      <w:lvlText w:val="%1."/>
      <w:lvlJc w:val="left"/>
      <w:pPr>
        <w:tabs>
          <w:tab w:val="num" w:pos="1209"/>
        </w:tabs>
        <w:ind w:left="1209" w:hanging="360"/>
      </w:pPr>
    </w:lvl>
  </w:abstractNum>
  <w:abstractNum w:abstractNumId="3">
    <w:nsid w:val="FFFFFF7E"/>
    <w:multiLevelType w:val="singleLevel"/>
    <w:tmpl w:val="2E3626A4"/>
    <w:lvl w:ilvl="0">
      <w:start w:val="1"/>
      <w:numFmt w:val="decimal"/>
      <w:lvlText w:val="%1."/>
      <w:lvlJc w:val="left"/>
      <w:pPr>
        <w:tabs>
          <w:tab w:val="num" w:pos="926"/>
        </w:tabs>
        <w:ind w:left="926" w:hanging="360"/>
      </w:pPr>
    </w:lvl>
  </w:abstractNum>
  <w:abstractNum w:abstractNumId="4">
    <w:nsid w:val="FFFFFF7F"/>
    <w:multiLevelType w:val="singleLevel"/>
    <w:tmpl w:val="ECD2D830"/>
    <w:lvl w:ilvl="0">
      <w:start w:val="1"/>
      <w:numFmt w:val="decimal"/>
      <w:lvlText w:val="%1."/>
      <w:lvlJc w:val="left"/>
      <w:pPr>
        <w:tabs>
          <w:tab w:val="num" w:pos="643"/>
        </w:tabs>
        <w:ind w:left="643" w:hanging="360"/>
      </w:pPr>
    </w:lvl>
  </w:abstractNum>
  <w:abstractNum w:abstractNumId="5">
    <w:nsid w:val="FFFFFF80"/>
    <w:multiLevelType w:val="singleLevel"/>
    <w:tmpl w:val="227402F4"/>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185865B2"/>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346689D4"/>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8F80B210"/>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977869E6"/>
    <w:lvl w:ilvl="0">
      <w:start w:val="1"/>
      <w:numFmt w:val="decimal"/>
      <w:lvlText w:val="%1."/>
      <w:lvlJc w:val="left"/>
      <w:pPr>
        <w:tabs>
          <w:tab w:val="num" w:pos="360"/>
        </w:tabs>
        <w:ind w:left="360" w:hanging="360"/>
      </w:pPr>
    </w:lvl>
  </w:abstractNum>
  <w:abstractNum w:abstractNumId="10">
    <w:nsid w:val="FFFFFF89"/>
    <w:multiLevelType w:val="singleLevel"/>
    <w:tmpl w:val="605E9420"/>
    <w:lvl w:ilvl="0">
      <w:start w:val="1"/>
      <w:numFmt w:val="bullet"/>
      <w:lvlText w:val=""/>
      <w:lvlJc w:val="left"/>
      <w:pPr>
        <w:tabs>
          <w:tab w:val="num" w:pos="360"/>
        </w:tabs>
        <w:ind w:left="360" w:hanging="360"/>
      </w:pPr>
      <w:rPr>
        <w:rFonts w:ascii="Symbol" w:hAnsi="Symbol" w:hint="default"/>
      </w:rPr>
    </w:lvl>
  </w:abstractNum>
  <w:abstractNum w:abstractNumId="11">
    <w:nsid w:val="05CC0843"/>
    <w:multiLevelType w:val="multilevel"/>
    <w:tmpl w:val="9426EBB6"/>
    <w:lvl w:ilvl="0">
      <w:start w:val="1"/>
      <w:numFmt w:val="decimal"/>
      <w:lvlText w:val="(%1)"/>
      <w:lvlJc w:val="right"/>
      <w:pPr>
        <w:ind w:left="720" w:hanging="181"/>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0D0E765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1F413159"/>
    <w:multiLevelType w:val="multilevel"/>
    <w:tmpl w:val="30C08770"/>
    <w:lvl w:ilvl="0">
      <w:start w:val="1"/>
      <w:numFmt w:val="decimal"/>
      <w:lvlText w:val="(%1)"/>
      <w:lvlJc w:val="right"/>
      <w:pPr>
        <w:ind w:left="720" w:hanging="153"/>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FBD58E1"/>
    <w:multiLevelType w:val="multilevel"/>
    <w:tmpl w:val="1B88B8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23605D88"/>
    <w:multiLevelType w:val="hybridMultilevel"/>
    <w:tmpl w:val="817613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8">
    <w:nsid w:val="389B5003"/>
    <w:multiLevelType w:val="multilevel"/>
    <w:tmpl w:val="DD5255FA"/>
    <w:lvl w:ilvl="0">
      <w:start w:val="1"/>
      <w:numFmt w:val="decimal"/>
      <w:lvlText w:val="(%1)"/>
      <w:lvlJc w:val="left"/>
      <w:pPr>
        <w:ind w:left="720" w:hanging="454"/>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3D4A71FF"/>
    <w:multiLevelType w:val="hybridMultilevel"/>
    <w:tmpl w:val="CADCD1B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nsid w:val="5838135E"/>
    <w:multiLevelType w:val="hybridMultilevel"/>
    <w:tmpl w:val="68EEE13A"/>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Aria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Aria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Aria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2">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DD751B3"/>
    <w:multiLevelType w:val="hybridMultilevel"/>
    <w:tmpl w:val="5708286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63FA38AF"/>
    <w:multiLevelType w:val="hybridMultilevel"/>
    <w:tmpl w:val="C96A9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6405722E"/>
    <w:multiLevelType w:val="hybridMultilevel"/>
    <w:tmpl w:val="817613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D9373AB"/>
    <w:multiLevelType w:val="multilevel"/>
    <w:tmpl w:val="B89CB32C"/>
    <w:lvl w:ilvl="0">
      <w:start w:val="1"/>
      <w:numFmt w:val="decimal"/>
      <w:lvlText w:val="(%1)"/>
      <w:lvlJc w:val="right"/>
      <w:pPr>
        <w:ind w:left="720" w:hanging="153"/>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3"/>
  </w:num>
  <w:num w:numId="2">
    <w:abstractNumId w:val="10"/>
  </w:num>
  <w:num w:numId="3">
    <w:abstractNumId w:val="8"/>
  </w:num>
  <w:num w:numId="4">
    <w:abstractNumId w:val="7"/>
  </w:num>
  <w:num w:numId="5">
    <w:abstractNumId w:val="6"/>
  </w:num>
  <w:num w:numId="6">
    <w:abstractNumId w:val="5"/>
  </w:num>
  <w:num w:numId="7">
    <w:abstractNumId w:val="9"/>
  </w:num>
  <w:num w:numId="8">
    <w:abstractNumId w:val="4"/>
  </w:num>
  <w:num w:numId="9">
    <w:abstractNumId w:val="3"/>
  </w:num>
  <w:num w:numId="10">
    <w:abstractNumId w:val="2"/>
  </w:num>
  <w:num w:numId="11">
    <w:abstractNumId w:val="1"/>
  </w:num>
  <w:num w:numId="12">
    <w:abstractNumId w:val="16"/>
  </w:num>
  <w:num w:numId="13">
    <w:abstractNumId w:val="25"/>
  </w:num>
  <w:num w:numId="14">
    <w:abstractNumId w:val="17"/>
  </w:num>
  <w:num w:numId="15">
    <w:abstractNumId w:val="21"/>
  </w:num>
  <w:num w:numId="16">
    <w:abstractNumId w:val="19"/>
  </w:num>
  <w:num w:numId="17">
    <w:abstractNumId w:val="22"/>
  </w:num>
  <w:num w:numId="18">
    <w:abstractNumId w:val="15"/>
  </w:num>
  <w:num w:numId="19">
    <w:abstractNumId w:val="18"/>
  </w:num>
  <w:num w:numId="20">
    <w:abstractNumId w:val="11"/>
  </w:num>
  <w:num w:numId="21">
    <w:abstractNumId w:val="0"/>
  </w:num>
  <w:num w:numId="22">
    <w:abstractNumId w:val="12"/>
  </w:num>
  <w:num w:numId="23">
    <w:abstractNumId w:val="20"/>
  </w:num>
  <w:num w:numId="24">
    <w:abstractNumId w:val="23"/>
  </w:num>
  <w:num w:numId="25">
    <w:abstractNumId w:val="24"/>
  </w:num>
  <w:num w:numId="26">
    <w:abstractNumId w:val="14"/>
  </w:num>
  <w:num w:numId="27">
    <w:abstractNumId w:val="2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activeWritingStyle w:appName="MSWord" w:lang="en-GB" w:vendorID="64" w:dllVersion="131078" w:nlCheck="1" w:checkStyle="0"/>
  <w:activeWritingStyle w:appName="MSWord" w:lang="en-US" w:vendorID="64" w:dllVersion="131078" w:nlCheck="1" w:checkStyle="0"/>
  <w:proofState w:spelling="clean" w:grammar="clean"/>
  <w:attachedTemplate r:id="rId1"/>
  <w:linkStyles/>
  <w:stylePaneSortMethod w:val="00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261D"/>
    <w:rsid w:val="000107FD"/>
    <w:rsid w:val="00014D0E"/>
    <w:rsid w:val="00014F6D"/>
    <w:rsid w:val="000562CC"/>
    <w:rsid w:val="000B10E2"/>
    <w:rsid w:val="000C69F4"/>
    <w:rsid w:val="000D3F0A"/>
    <w:rsid w:val="000E2D1A"/>
    <w:rsid w:val="000E61AF"/>
    <w:rsid w:val="000F50B1"/>
    <w:rsid w:val="00103046"/>
    <w:rsid w:val="00114038"/>
    <w:rsid w:val="00137B8B"/>
    <w:rsid w:val="00182996"/>
    <w:rsid w:val="001C2E41"/>
    <w:rsid w:val="001C4C00"/>
    <w:rsid w:val="00200DF0"/>
    <w:rsid w:val="00211EDC"/>
    <w:rsid w:val="002131E6"/>
    <w:rsid w:val="00215AFF"/>
    <w:rsid w:val="002519ED"/>
    <w:rsid w:val="00280BA4"/>
    <w:rsid w:val="00287D8B"/>
    <w:rsid w:val="00295027"/>
    <w:rsid w:val="002B180A"/>
    <w:rsid w:val="002E31B7"/>
    <w:rsid w:val="002F5FA7"/>
    <w:rsid w:val="00322937"/>
    <w:rsid w:val="0032793A"/>
    <w:rsid w:val="00335DF4"/>
    <w:rsid w:val="003523E1"/>
    <w:rsid w:val="003A33E4"/>
    <w:rsid w:val="003B0531"/>
    <w:rsid w:val="003B28B2"/>
    <w:rsid w:val="003F40C5"/>
    <w:rsid w:val="00400ED5"/>
    <w:rsid w:val="004059F9"/>
    <w:rsid w:val="00421715"/>
    <w:rsid w:val="004224FC"/>
    <w:rsid w:val="0043575C"/>
    <w:rsid w:val="0046629E"/>
    <w:rsid w:val="00471A0A"/>
    <w:rsid w:val="00477D2D"/>
    <w:rsid w:val="004931F5"/>
    <w:rsid w:val="004A3AB5"/>
    <w:rsid w:val="004C796D"/>
    <w:rsid w:val="00526653"/>
    <w:rsid w:val="0053655C"/>
    <w:rsid w:val="00542F7C"/>
    <w:rsid w:val="005544F5"/>
    <w:rsid w:val="005B205E"/>
    <w:rsid w:val="005B6490"/>
    <w:rsid w:val="005B6B68"/>
    <w:rsid w:val="005C5336"/>
    <w:rsid w:val="005F6F6C"/>
    <w:rsid w:val="00601E97"/>
    <w:rsid w:val="006066C9"/>
    <w:rsid w:val="006109F8"/>
    <w:rsid w:val="00635C15"/>
    <w:rsid w:val="0064261D"/>
    <w:rsid w:val="00643B29"/>
    <w:rsid w:val="0066760C"/>
    <w:rsid w:val="006A07AC"/>
    <w:rsid w:val="006A3D8F"/>
    <w:rsid w:val="006A7763"/>
    <w:rsid w:val="006C6B19"/>
    <w:rsid w:val="006D287E"/>
    <w:rsid w:val="00707EED"/>
    <w:rsid w:val="00716774"/>
    <w:rsid w:val="00730132"/>
    <w:rsid w:val="00735F4D"/>
    <w:rsid w:val="00740002"/>
    <w:rsid w:val="00746222"/>
    <w:rsid w:val="007C07B5"/>
    <w:rsid w:val="007C0DF8"/>
    <w:rsid w:val="007C104B"/>
    <w:rsid w:val="007D707C"/>
    <w:rsid w:val="007E63A4"/>
    <w:rsid w:val="007F7A63"/>
    <w:rsid w:val="00813C79"/>
    <w:rsid w:val="0084018A"/>
    <w:rsid w:val="00844ACA"/>
    <w:rsid w:val="00876BBA"/>
    <w:rsid w:val="00883FB0"/>
    <w:rsid w:val="00887459"/>
    <w:rsid w:val="008B5B1D"/>
    <w:rsid w:val="008D3B73"/>
    <w:rsid w:val="008F70F7"/>
    <w:rsid w:val="008F7305"/>
    <w:rsid w:val="009059B7"/>
    <w:rsid w:val="0091350F"/>
    <w:rsid w:val="00920E72"/>
    <w:rsid w:val="009807AD"/>
    <w:rsid w:val="009A11D2"/>
    <w:rsid w:val="009A766C"/>
    <w:rsid w:val="009C3CC9"/>
    <w:rsid w:val="009C47C0"/>
    <w:rsid w:val="009E1440"/>
    <w:rsid w:val="00A1551D"/>
    <w:rsid w:val="00A36FD0"/>
    <w:rsid w:val="00A40CC2"/>
    <w:rsid w:val="00A427A5"/>
    <w:rsid w:val="00A43D57"/>
    <w:rsid w:val="00A52249"/>
    <w:rsid w:val="00A600D6"/>
    <w:rsid w:val="00AD075D"/>
    <w:rsid w:val="00B06229"/>
    <w:rsid w:val="00B1295C"/>
    <w:rsid w:val="00B26856"/>
    <w:rsid w:val="00B36E61"/>
    <w:rsid w:val="00B439CE"/>
    <w:rsid w:val="00BB53C7"/>
    <w:rsid w:val="00C1675D"/>
    <w:rsid w:val="00C4672E"/>
    <w:rsid w:val="00C50D28"/>
    <w:rsid w:val="00C5162D"/>
    <w:rsid w:val="00C54580"/>
    <w:rsid w:val="00C62125"/>
    <w:rsid w:val="00C66810"/>
    <w:rsid w:val="00C74A5C"/>
    <w:rsid w:val="00C93D66"/>
    <w:rsid w:val="00CC245D"/>
    <w:rsid w:val="00CC4BD8"/>
    <w:rsid w:val="00D05FDD"/>
    <w:rsid w:val="00D44612"/>
    <w:rsid w:val="00D50040"/>
    <w:rsid w:val="00D53253"/>
    <w:rsid w:val="00D569EA"/>
    <w:rsid w:val="00D63CBC"/>
    <w:rsid w:val="00D73714"/>
    <w:rsid w:val="00DB4028"/>
    <w:rsid w:val="00DF2394"/>
    <w:rsid w:val="00E029E7"/>
    <w:rsid w:val="00E526A4"/>
    <w:rsid w:val="00E54823"/>
    <w:rsid w:val="00E61BE7"/>
    <w:rsid w:val="00E70862"/>
    <w:rsid w:val="00E72365"/>
    <w:rsid w:val="00EB44D9"/>
    <w:rsid w:val="00EC1627"/>
    <w:rsid w:val="00EC4F63"/>
    <w:rsid w:val="00EC79F8"/>
    <w:rsid w:val="00F84E21"/>
    <w:rsid w:val="00F84EF5"/>
    <w:rsid w:val="00F876BC"/>
    <w:rsid w:val="00FA7EA9"/>
    <w:rsid w:val="00FB765B"/>
    <w:rsid w:val="00FC4BD6"/>
    <w:rsid w:val="00FE25C3"/>
    <w:rsid w:val="00FF04C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0861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uiPriority="35"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HTML Acronym" w:uiPriority="0"/>
    <w:lsdException w:name="HTML Cite" w:uiPriority="0"/>
    <w:lsdException w:name="HTML Code" w:uiPriority="0"/>
    <w:lsdException w:name="HTML Definition" w:uiPriority="0"/>
    <w:lsdException w:name="HTML Keyboard" w:uiPriority="0"/>
    <w:lsdException w:name="HTML Preformatted" w:uiPriority="0"/>
    <w:lsdException w:name="HTML Sample" w:uiPriority="0"/>
    <w:lsdException w:name="HTML Typewriter" w:uiPriority="0"/>
    <w:lsdException w:name="HTML Variable" w:uiPriority="0"/>
    <w:lsdException w:name="Balloon Text" w:uiPriority="0"/>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746222"/>
    <w:pPr>
      <w:spacing w:line="480" w:lineRule="auto"/>
    </w:pPr>
    <w:rPr>
      <w:rFonts w:eastAsia="Times New Roman"/>
      <w:sz w:val="24"/>
      <w:szCs w:val="24"/>
      <w:lang w:val="en-GB" w:eastAsia="en-GB"/>
    </w:rPr>
  </w:style>
  <w:style w:type="paragraph" w:styleId="Heading1">
    <w:name w:val="heading 1"/>
    <w:basedOn w:val="Normal"/>
    <w:next w:val="Paragraph"/>
    <w:link w:val="Heading1Char"/>
    <w:qFormat/>
    <w:rsid w:val="00746222"/>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746222"/>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74622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qFormat/>
    <w:rsid w:val="00746222"/>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basedOn w:val="aubase"/>
    <w:rsid w:val="009A3899"/>
    <w:rPr>
      <w:sz w:val="24"/>
      <w:bdr w:val="none" w:sz="0" w:space="0" w:color="auto"/>
      <w:shd w:val="clear" w:color="auto" w:fill="C0C0C0"/>
    </w:rPr>
  </w:style>
  <w:style w:type="character" w:customStyle="1" w:styleId="audeg">
    <w:name w:val="au_deg"/>
    <w:basedOn w:val="DefaultParagraphFont"/>
    <w:rsid w:val="009A3899"/>
    <w:rPr>
      <w:sz w:val="24"/>
      <w:bdr w:val="none" w:sz="0" w:space="0" w:color="auto"/>
      <w:shd w:val="clear" w:color="auto" w:fill="FFFF00"/>
    </w:rPr>
  </w:style>
  <w:style w:type="character" w:customStyle="1" w:styleId="aufname">
    <w:name w:val="au_fname"/>
    <w:basedOn w:val="aubase"/>
    <w:rsid w:val="009A3899"/>
    <w:rPr>
      <w:sz w:val="24"/>
      <w:bdr w:val="none" w:sz="0" w:space="0" w:color="auto"/>
      <w:shd w:val="clear" w:color="auto" w:fill="00FFFF"/>
    </w:rPr>
  </w:style>
  <w:style w:type="character" w:customStyle="1" w:styleId="aurole">
    <w:name w:val="au_role"/>
    <w:basedOn w:val="aubase"/>
    <w:rsid w:val="009A3899"/>
    <w:rPr>
      <w:sz w:val="24"/>
      <w:bdr w:val="none" w:sz="0" w:space="0" w:color="auto"/>
      <w:shd w:val="clear" w:color="auto" w:fill="808000"/>
    </w:rPr>
  </w:style>
  <w:style w:type="character" w:customStyle="1" w:styleId="ausuffix">
    <w:name w:val="au_suffix"/>
    <w:basedOn w:val="aubase"/>
    <w:rsid w:val="009A3899"/>
    <w:rPr>
      <w:sz w:val="24"/>
      <w:bdr w:val="none" w:sz="0" w:space="0" w:color="auto"/>
      <w:shd w:val="clear" w:color="auto" w:fill="FF00FF"/>
    </w:rPr>
  </w:style>
  <w:style w:type="character" w:customStyle="1" w:styleId="ausurname">
    <w:name w:val="au_surname"/>
    <w:basedOn w:val="aubas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hAnsi="Lucida Grande"/>
      <w:sz w:val="18"/>
      <w:szCs w:val="18"/>
    </w:rPr>
  </w:style>
  <w:style w:type="character" w:customStyle="1" w:styleId="BalloonTextChar">
    <w:name w:val="Balloon Text Char"/>
    <w:basedOn w:val="DefaultParagraphFont"/>
    <w:link w:val="BalloonText"/>
    <w:semiHidden/>
    <w:rsid w:val="009A3899"/>
    <w:rPr>
      <w:rFonts w:ascii="Lucida Grande" w:eastAsia="Times New Roman" w:hAnsi="Lucida Grande"/>
      <w:sz w:val="18"/>
      <w:szCs w:val="18"/>
    </w:rPr>
  </w:style>
  <w:style w:type="character" w:customStyle="1" w:styleId="bibarticle">
    <w:name w:val="bib_article"/>
    <w:basedOn w:val="DefaultParagraphFont"/>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basedOn w:val="bibbase"/>
    <w:rsid w:val="009A3899"/>
    <w:rPr>
      <w:sz w:val="24"/>
    </w:rPr>
  </w:style>
  <w:style w:type="character" w:customStyle="1" w:styleId="bibdeg">
    <w:name w:val="bib_deg"/>
    <w:basedOn w:val="bibbase"/>
    <w:rsid w:val="009A3899"/>
    <w:rPr>
      <w:sz w:val="24"/>
    </w:rPr>
  </w:style>
  <w:style w:type="character" w:customStyle="1" w:styleId="bibdoi">
    <w:name w:val="bib_doi"/>
    <w:basedOn w:val="bibbase"/>
    <w:rsid w:val="009A3899"/>
    <w:rPr>
      <w:sz w:val="24"/>
      <w:bdr w:val="none" w:sz="0" w:space="0" w:color="auto"/>
      <w:shd w:val="clear" w:color="auto" w:fill="00FF00"/>
    </w:rPr>
  </w:style>
  <w:style w:type="character" w:customStyle="1" w:styleId="bibetal">
    <w:name w:val="bib_etal"/>
    <w:basedOn w:val="bibbase"/>
    <w:rsid w:val="009A3899"/>
    <w:rPr>
      <w:sz w:val="24"/>
      <w:bdr w:val="none" w:sz="0" w:space="0" w:color="auto"/>
      <w:shd w:val="clear" w:color="auto" w:fill="008080"/>
    </w:rPr>
  </w:style>
  <w:style w:type="character" w:customStyle="1" w:styleId="bibfname">
    <w:name w:val="bib_fname"/>
    <w:basedOn w:val="bibbase"/>
    <w:rsid w:val="009A3899"/>
    <w:rPr>
      <w:sz w:val="24"/>
      <w:bdr w:val="none" w:sz="0" w:space="0" w:color="auto"/>
      <w:shd w:val="clear" w:color="auto" w:fill="FFFF00"/>
    </w:rPr>
  </w:style>
  <w:style w:type="character" w:customStyle="1" w:styleId="bibfpage">
    <w:name w:val="bib_fpage"/>
    <w:basedOn w:val="bibbase"/>
    <w:rsid w:val="009A3899"/>
    <w:rPr>
      <w:sz w:val="24"/>
      <w:bdr w:val="none" w:sz="0" w:space="0" w:color="auto"/>
      <w:shd w:val="clear" w:color="auto" w:fill="808080"/>
    </w:rPr>
  </w:style>
  <w:style w:type="character" w:customStyle="1" w:styleId="bibissue">
    <w:name w:val="bib_issue"/>
    <w:basedOn w:val="bibbase"/>
    <w:rsid w:val="009A3899"/>
    <w:rPr>
      <w:sz w:val="24"/>
      <w:bdr w:val="none" w:sz="0" w:space="0" w:color="auto"/>
      <w:shd w:val="clear" w:color="auto" w:fill="FFFF00"/>
    </w:rPr>
  </w:style>
  <w:style w:type="character" w:customStyle="1" w:styleId="bibjournal">
    <w:name w:val="bib_journal"/>
    <w:basedOn w:val="bibbase"/>
    <w:rsid w:val="009A3899"/>
    <w:rPr>
      <w:sz w:val="24"/>
      <w:bdr w:val="none" w:sz="0" w:space="0" w:color="auto"/>
      <w:shd w:val="clear" w:color="auto" w:fill="808000"/>
    </w:rPr>
  </w:style>
  <w:style w:type="character" w:customStyle="1" w:styleId="biblpage">
    <w:name w:val="bib_lpage"/>
    <w:basedOn w:val="bibbase"/>
    <w:rsid w:val="009A3899"/>
    <w:rPr>
      <w:sz w:val="24"/>
      <w:bdr w:val="none" w:sz="0" w:space="0" w:color="auto"/>
      <w:shd w:val="clear" w:color="auto" w:fill="808080"/>
    </w:rPr>
  </w:style>
  <w:style w:type="character" w:customStyle="1" w:styleId="bibmedline">
    <w:name w:val="bib_medline"/>
    <w:basedOn w:val="bibbase"/>
    <w:rsid w:val="009A3899"/>
    <w:rPr>
      <w:sz w:val="24"/>
    </w:rPr>
  </w:style>
  <w:style w:type="character" w:customStyle="1" w:styleId="bibnumber">
    <w:name w:val="bib_number"/>
    <w:basedOn w:val="bibbase"/>
    <w:rsid w:val="009A3899"/>
    <w:rPr>
      <w:sz w:val="24"/>
    </w:rPr>
  </w:style>
  <w:style w:type="character" w:customStyle="1" w:styleId="biborganization">
    <w:name w:val="bib_organization"/>
    <w:basedOn w:val="bibbase"/>
    <w:rsid w:val="009A3899"/>
    <w:rPr>
      <w:sz w:val="24"/>
      <w:bdr w:val="none" w:sz="0" w:space="0" w:color="auto"/>
      <w:shd w:val="clear" w:color="auto" w:fill="808000"/>
    </w:rPr>
  </w:style>
  <w:style w:type="character" w:customStyle="1" w:styleId="bibsuffix">
    <w:name w:val="bib_suffix"/>
    <w:basedOn w:val="bibbase"/>
    <w:rsid w:val="009A3899"/>
    <w:rPr>
      <w:sz w:val="24"/>
    </w:rPr>
  </w:style>
  <w:style w:type="character" w:customStyle="1" w:styleId="bibsuppl">
    <w:name w:val="bib_suppl"/>
    <w:basedOn w:val="bibbase"/>
    <w:rsid w:val="009A3899"/>
    <w:rPr>
      <w:sz w:val="24"/>
      <w:bdr w:val="none" w:sz="0" w:space="0" w:color="auto"/>
      <w:shd w:val="clear" w:color="auto" w:fill="FFFF00"/>
    </w:rPr>
  </w:style>
  <w:style w:type="character" w:customStyle="1" w:styleId="bibsurname">
    <w:name w:val="bib_surname"/>
    <w:basedOn w:val="bibbase"/>
    <w:rsid w:val="009A3899"/>
    <w:rPr>
      <w:sz w:val="24"/>
      <w:bdr w:val="none" w:sz="0" w:space="0" w:color="auto"/>
      <w:shd w:val="clear" w:color="auto" w:fill="FFFF00"/>
    </w:rPr>
  </w:style>
  <w:style w:type="character" w:customStyle="1" w:styleId="bibunpubl">
    <w:name w:val="bib_unpubl"/>
    <w:basedOn w:val="bibbase"/>
    <w:rsid w:val="009A3899"/>
    <w:rPr>
      <w:sz w:val="24"/>
    </w:rPr>
  </w:style>
  <w:style w:type="character" w:customStyle="1" w:styleId="biburl">
    <w:name w:val="bib_url"/>
    <w:basedOn w:val="bibbase"/>
    <w:rsid w:val="009A3899"/>
    <w:rPr>
      <w:sz w:val="24"/>
      <w:bdr w:val="none" w:sz="0" w:space="0" w:color="auto"/>
      <w:shd w:val="clear" w:color="auto" w:fill="00FF00"/>
    </w:rPr>
  </w:style>
  <w:style w:type="character" w:customStyle="1" w:styleId="bibvolume">
    <w:name w:val="bib_volume"/>
    <w:basedOn w:val="bibbase"/>
    <w:rsid w:val="009A3899"/>
    <w:rPr>
      <w:sz w:val="24"/>
      <w:bdr w:val="none" w:sz="0" w:space="0" w:color="auto"/>
      <w:shd w:val="clear" w:color="auto" w:fill="00FF00"/>
    </w:rPr>
  </w:style>
  <w:style w:type="character" w:customStyle="1" w:styleId="bibyear">
    <w:name w:val="bib_year"/>
    <w:basedOn w:val="bibbase"/>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Normal"/>
    <w:next w:val="Newparagraph"/>
    <w:qFormat/>
    <w:rsid w:val="00746222"/>
    <w:pPr>
      <w:widowControl w:val="0"/>
      <w:spacing w:before="24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basedOn w:val="DefaultParagraphFont"/>
    <w:rsid w:val="009A3899"/>
    <w:rPr>
      <w:sz w:val="24"/>
      <w:bdr w:val="none" w:sz="0" w:space="0" w:color="auto"/>
      <w:shd w:val="clear" w:color="auto" w:fill="00FFFF"/>
    </w:rPr>
  </w:style>
  <w:style w:type="character" w:customStyle="1" w:styleId="citebox">
    <w:name w:val="cite_box"/>
    <w:basedOn w:val="citebase"/>
    <w:rsid w:val="009A3899"/>
    <w:rPr>
      <w:sz w:val="24"/>
    </w:rPr>
  </w:style>
  <w:style w:type="character" w:customStyle="1" w:styleId="citeen">
    <w:name w:val="cite_en"/>
    <w:basedOn w:val="citebase"/>
    <w:rsid w:val="009A3899"/>
    <w:rPr>
      <w:sz w:val="24"/>
      <w:shd w:val="clear" w:color="auto" w:fill="FFFF00"/>
      <w:vertAlign w:val="superscript"/>
    </w:rPr>
  </w:style>
  <w:style w:type="character" w:customStyle="1" w:styleId="citeeq">
    <w:name w:val="cite_eq"/>
    <w:basedOn w:val="citebase"/>
    <w:rsid w:val="009A3899"/>
    <w:rPr>
      <w:sz w:val="24"/>
      <w:bdr w:val="none" w:sz="0" w:space="0" w:color="auto"/>
      <w:shd w:val="clear" w:color="auto" w:fill="FF99CC"/>
    </w:rPr>
  </w:style>
  <w:style w:type="character" w:customStyle="1" w:styleId="citefig">
    <w:name w:val="cite_fig"/>
    <w:basedOn w:val="citebase"/>
    <w:rsid w:val="009A3899"/>
    <w:rPr>
      <w:color w:val="000000"/>
      <w:sz w:val="24"/>
      <w:bdr w:val="none" w:sz="0" w:space="0" w:color="auto"/>
      <w:shd w:val="clear" w:color="auto" w:fill="00FF00"/>
    </w:rPr>
  </w:style>
  <w:style w:type="character" w:customStyle="1" w:styleId="citefn">
    <w:name w:val="cite_fn"/>
    <w:basedOn w:val="citebase"/>
    <w:rsid w:val="009A3899"/>
    <w:rPr>
      <w:sz w:val="24"/>
      <w:bdr w:val="none" w:sz="0" w:space="0" w:color="auto"/>
      <w:shd w:val="clear" w:color="auto" w:fill="FF0000"/>
    </w:rPr>
  </w:style>
  <w:style w:type="character" w:customStyle="1" w:styleId="citetbl">
    <w:name w:val="cite_tbl"/>
    <w:basedOn w:val="citebase"/>
    <w:rsid w:val="009A3899"/>
    <w:rPr>
      <w:color w:val="000000"/>
      <w:sz w:val="24"/>
      <w:bdr w:val="none" w:sz="0" w:space="0" w:color="auto"/>
      <w:shd w:val="clear" w:color="auto" w:fill="FF00FF"/>
    </w:rPr>
  </w:style>
  <w:style w:type="character" w:styleId="CommentReference">
    <w:name w:val="annotation reference"/>
    <w:basedOn w:val="DefaultParagraphFont"/>
    <w:rsid w:val="009A3899"/>
    <w:rPr>
      <w:sz w:val="18"/>
      <w:szCs w:val="18"/>
    </w:rPr>
  </w:style>
  <w:style w:type="paragraph" w:styleId="CommentText">
    <w:name w:val="annotation text"/>
    <w:basedOn w:val="Normal"/>
    <w:link w:val="CommentTextChar"/>
    <w:uiPriority w:val="99"/>
    <w:semiHidden/>
    <w:rsid w:val="009A3899"/>
  </w:style>
  <w:style w:type="character" w:customStyle="1" w:styleId="CommentTextChar">
    <w:name w:val="Comment Text Char"/>
    <w:basedOn w:val="DefaultParagraphFont"/>
    <w:link w:val="CommentText"/>
    <w:uiPriority w:val="99"/>
    <w:semiHidden/>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A3899"/>
    <w:rPr>
      <w:b/>
      <w:bCs/>
    </w:rPr>
  </w:style>
  <w:style w:type="character" w:customStyle="1" w:styleId="CommentSubjectChar">
    <w:name w:val="Comment Subject Char"/>
    <w:basedOn w:val="CommentTextChar"/>
    <w:link w:val="CommentSubject"/>
    <w:uiPriority w:val="99"/>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style>
  <w:style w:type="character" w:customStyle="1" w:styleId="ContractNumber">
    <w:name w:val="Contract Number"/>
    <w:basedOn w:val="DefaultParagraphFont"/>
    <w:rsid w:val="009A3899"/>
    <w:rPr>
      <w:sz w:val="24"/>
      <w:szCs w:val="24"/>
      <w:bdr w:val="none" w:sz="0" w:space="0" w:color="auto"/>
      <w:shd w:val="clear" w:color="auto" w:fill="CCFFCC"/>
    </w:rPr>
  </w:style>
  <w:style w:type="character" w:customStyle="1" w:styleId="ContractSponsor">
    <w:name w:val="Contract Sponsor"/>
    <w:basedOn w:val="DefaultParagraphFont"/>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basedOn w:val="DefaultParagraphFont"/>
    <w:uiPriority w:val="20"/>
    <w:qFormat/>
    <w:rsid w:val="009A3899"/>
    <w:rPr>
      <w:i/>
      <w:iCs/>
    </w:rPr>
  </w:style>
  <w:style w:type="character" w:styleId="EndnoteReference">
    <w:name w:val="endnote reference"/>
    <w:basedOn w:val="DefaultParagraphFont"/>
    <w:rsid w:val="00746222"/>
    <w:rPr>
      <w:vertAlign w:val="superscript"/>
    </w:rPr>
  </w:style>
  <w:style w:type="paragraph" w:styleId="EndnoteText">
    <w:name w:val="endnote text"/>
    <w:basedOn w:val="Normal"/>
    <w:link w:val="EndnoteTextChar"/>
    <w:autoRedefine/>
    <w:rsid w:val="00746222"/>
    <w:pPr>
      <w:ind w:left="284" w:hanging="284"/>
    </w:pPr>
    <w:rPr>
      <w:sz w:val="22"/>
      <w:szCs w:val="20"/>
    </w:rPr>
  </w:style>
  <w:style w:type="character" w:customStyle="1" w:styleId="EndnoteTextChar">
    <w:name w:val="Endnote Text Char"/>
    <w:basedOn w:val="DefaultParagraphFont"/>
    <w:link w:val="EndnoteText"/>
    <w:rsid w:val="00746222"/>
    <w:rPr>
      <w:rFonts w:eastAsia="Times New Roman"/>
      <w:sz w:val="22"/>
      <w:lang w:val="en-GB" w:eastAsia="en-GB"/>
    </w:rPr>
  </w:style>
  <w:style w:type="character" w:customStyle="1" w:styleId="eqno">
    <w:name w:val="eq_no"/>
    <w:basedOn w:val="citebase"/>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basedOn w:val="DefaultParagraphFont"/>
    <w:rsid w:val="009A3899"/>
    <w:rPr>
      <w:color w:val="800080"/>
      <w:u w:val="single"/>
    </w:rPr>
  </w:style>
  <w:style w:type="paragraph" w:styleId="Footer">
    <w:name w:val="footer"/>
    <w:basedOn w:val="Normal"/>
    <w:link w:val="FooterChar"/>
    <w:rsid w:val="00746222"/>
    <w:pPr>
      <w:tabs>
        <w:tab w:val="center" w:pos="4320"/>
        <w:tab w:val="right" w:pos="8640"/>
      </w:tabs>
      <w:spacing w:line="240" w:lineRule="auto"/>
    </w:pPr>
  </w:style>
  <w:style w:type="character" w:customStyle="1" w:styleId="FooterChar">
    <w:name w:val="Footer Char"/>
    <w:basedOn w:val="DefaultParagraphFont"/>
    <w:link w:val="Footer"/>
    <w:rsid w:val="00746222"/>
    <w:rPr>
      <w:rFonts w:eastAsia="Times New Roman"/>
      <w:sz w:val="24"/>
      <w:szCs w:val="24"/>
      <w:lang w:val="en-GB" w:eastAsia="en-GB"/>
    </w:rPr>
  </w:style>
  <w:style w:type="character" w:styleId="FootnoteReference">
    <w:name w:val="footnote reference"/>
    <w:basedOn w:val="DefaultParagraphFont"/>
    <w:rsid w:val="00746222"/>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rsid w:val="00746222"/>
    <w:pPr>
      <w:tabs>
        <w:tab w:val="center" w:pos="4320"/>
        <w:tab w:val="right" w:pos="8640"/>
      </w:tabs>
      <w:spacing w:line="240" w:lineRule="auto"/>
    </w:pPr>
  </w:style>
  <w:style w:type="character" w:customStyle="1" w:styleId="HeaderChar">
    <w:name w:val="Header Char"/>
    <w:basedOn w:val="DefaultParagraphFont"/>
    <w:link w:val="Header"/>
    <w:rsid w:val="00746222"/>
    <w:rPr>
      <w:rFonts w:eastAsia="Times New Roman"/>
      <w:sz w:val="24"/>
      <w:szCs w:val="24"/>
      <w:lang w:val="en-GB" w:eastAsia="en-GB"/>
    </w:rPr>
  </w:style>
  <w:style w:type="character" w:styleId="HTMLAcronym">
    <w:name w:val="HTML Acronym"/>
    <w:basedOn w:val="DefaultParagraphFont"/>
    <w:rsid w:val="009A3899"/>
  </w:style>
  <w:style w:type="character" w:styleId="HTMLCite">
    <w:name w:val="HTML Cite"/>
    <w:basedOn w:val="DefaultParagraphFont"/>
    <w:rsid w:val="009A3899"/>
    <w:rPr>
      <w:i/>
      <w:iCs/>
    </w:rPr>
  </w:style>
  <w:style w:type="character" w:styleId="HTMLCode">
    <w:name w:val="HTML Code"/>
    <w:basedOn w:val="DefaultParagraphFont"/>
    <w:rsid w:val="009A3899"/>
    <w:rPr>
      <w:rFonts w:ascii="Courier New" w:hAnsi="Courier New" w:cs="Courier New"/>
      <w:sz w:val="20"/>
      <w:szCs w:val="20"/>
    </w:rPr>
  </w:style>
  <w:style w:type="character" w:styleId="HTMLDefinition">
    <w:name w:val="HTML Definition"/>
    <w:basedOn w:val="DefaultParagraphFont"/>
    <w:rsid w:val="009A3899"/>
    <w:rPr>
      <w:i/>
      <w:iCs/>
    </w:rPr>
  </w:style>
  <w:style w:type="character" w:styleId="HTMLKeyboard">
    <w:name w:val="HTML Keyboard"/>
    <w:basedOn w:val="DefaultParagraphFont"/>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hAnsi="Consolas"/>
    </w:rPr>
  </w:style>
  <w:style w:type="character" w:customStyle="1" w:styleId="HTMLPreformattedChar">
    <w:name w:val="HTML Preformatted Char"/>
    <w:basedOn w:val="DefaultParagraphFont"/>
    <w:link w:val="HTMLPreformatted"/>
    <w:rsid w:val="009A3899"/>
    <w:rPr>
      <w:rFonts w:ascii="Consolas" w:eastAsia="Times New Roman" w:hAnsi="Consolas"/>
      <w:sz w:val="20"/>
      <w:szCs w:val="20"/>
    </w:rPr>
  </w:style>
  <w:style w:type="character" w:styleId="HTMLSample">
    <w:name w:val="HTML Sample"/>
    <w:basedOn w:val="DefaultParagraphFont"/>
    <w:rsid w:val="009A3899"/>
    <w:rPr>
      <w:rFonts w:ascii="Courier New" w:hAnsi="Courier New" w:cs="Courier New"/>
    </w:rPr>
  </w:style>
  <w:style w:type="character" w:styleId="HTMLTypewriter">
    <w:name w:val="HTML Typewriter"/>
    <w:basedOn w:val="DefaultParagraphFont"/>
    <w:rsid w:val="009A3899"/>
    <w:rPr>
      <w:rFonts w:ascii="Courier New" w:hAnsi="Courier New" w:cs="Courier New"/>
      <w:sz w:val="20"/>
      <w:szCs w:val="20"/>
    </w:rPr>
  </w:style>
  <w:style w:type="character" w:styleId="HTMLVariable">
    <w:name w:val="HTML Variable"/>
    <w:basedOn w:val="DefaultParagraphFont"/>
    <w:rsid w:val="009A3899"/>
    <w:rPr>
      <w:i/>
      <w:iCs/>
    </w:rPr>
  </w:style>
  <w:style w:type="character" w:styleId="Hyperlink">
    <w:name w:val="Hyperlink"/>
    <w:basedOn w:val="DefaultParagraphFont"/>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Normal"/>
    <w:next w:val="Paragraph"/>
    <w:qFormat/>
    <w:rsid w:val="00746222"/>
    <w:pPr>
      <w:spacing w:before="240" w:after="240" w:line="360" w:lineRule="auto"/>
      <w:ind w:left="720" w:right="567"/>
    </w:pPr>
    <w:rPr>
      <w:sz w:val="22"/>
    </w:rPr>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basedOn w:val="DefaultParagraphFont"/>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hAnsi="BlissRegular"/>
      <w:b/>
    </w:rPr>
  </w:style>
  <w:style w:type="paragraph" w:customStyle="1" w:styleId="SX-Affiliation">
    <w:name w:val="SX-Affiliation"/>
    <w:basedOn w:val="Normal"/>
    <w:next w:val="Normal"/>
    <w:qFormat/>
    <w:rsid w:val="009A3899"/>
    <w:pPr>
      <w:spacing w:after="160" w:line="190" w:lineRule="exact"/>
    </w:pPr>
    <w:rPr>
      <w:rFonts w:ascii="BlissRegular" w:hAnsi="BlissRegular"/>
      <w:sz w:val="16"/>
    </w:rPr>
  </w:style>
  <w:style w:type="paragraph" w:customStyle="1" w:styleId="SX-Articlehead">
    <w:name w:val="SX-Article head"/>
    <w:basedOn w:val="Normal"/>
    <w:qFormat/>
    <w:rsid w:val="009A3899"/>
    <w:pPr>
      <w:spacing w:before="210" w:line="210" w:lineRule="exact"/>
      <w:ind w:firstLine="288"/>
      <w:jc w:val="both"/>
    </w:pPr>
    <w:rPr>
      <w:b/>
      <w:sz w:val="18"/>
    </w:rPr>
  </w:style>
  <w:style w:type="paragraph" w:customStyle="1" w:styleId="SX-Authornames">
    <w:name w:val="SX-Author names"/>
    <w:basedOn w:val="Normal"/>
    <w:rsid w:val="009A3899"/>
    <w:pPr>
      <w:spacing w:after="120" w:line="210" w:lineRule="exact"/>
    </w:pPr>
    <w:rPr>
      <w:rFonts w:ascii="BlissMedium" w:hAnsi="BlissMedium"/>
    </w:rPr>
  </w:style>
  <w:style w:type="paragraph" w:customStyle="1" w:styleId="SX-Bodytext">
    <w:name w:val="SX-Body text"/>
    <w:basedOn w:val="Normal"/>
    <w:next w:val="Normal"/>
    <w:rsid w:val="009A3899"/>
    <w:pPr>
      <w:spacing w:line="210" w:lineRule="exact"/>
      <w:ind w:firstLine="288"/>
      <w:jc w:val="both"/>
    </w:pPr>
    <w:rPr>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sz w:val="16"/>
    </w:rPr>
  </w:style>
  <w:style w:type="paragraph" w:customStyle="1" w:styleId="SX-RefHead">
    <w:name w:val="SX-RefHead"/>
    <w:basedOn w:val="Normal"/>
    <w:rsid w:val="009A3899"/>
    <w:pPr>
      <w:spacing w:before="200" w:line="190" w:lineRule="exact"/>
    </w:pPr>
    <w:rPr>
      <w:b/>
      <w:sz w:val="16"/>
    </w:rPr>
  </w:style>
  <w:style w:type="character" w:customStyle="1" w:styleId="SX-reflink">
    <w:name w:val="SX-reflink"/>
    <w:basedOn w:val="DefaultParagraphFont"/>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style>
  <w:style w:type="paragraph" w:customStyle="1" w:styleId="SX-Tablelegend">
    <w:name w:val="SX-Tablelegend"/>
    <w:basedOn w:val="Normal"/>
    <w:qFormat/>
    <w:rsid w:val="009A3899"/>
    <w:pPr>
      <w:spacing w:line="190" w:lineRule="exact"/>
      <w:ind w:left="245" w:hanging="245"/>
      <w:jc w:val="both"/>
    </w:pPr>
    <w:rPr>
      <w:sz w:val="16"/>
    </w:rPr>
  </w:style>
  <w:style w:type="paragraph" w:customStyle="1" w:styleId="SX-Tabletext">
    <w:name w:val="SX-Tabletext"/>
    <w:basedOn w:val="Normal"/>
    <w:qFormat/>
    <w:rsid w:val="009A3899"/>
    <w:pPr>
      <w:spacing w:line="210" w:lineRule="exact"/>
      <w:jc w:val="center"/>
    </w:pPr>
    <w:rPr>
      <w:sz w:val="18"/>
    </w:rPr>
  </w:style>
  <w:style w:type="paragraph" w:customStyle="1" w:styleId="SX-Tabletitle">
    <w:name w:val="SX-Tabletitle"/>
    <w:basedOn w:val="Normal"/>
    <w:qFormat/>
    <w:rsid w:val="009A3899"/>
    <w:pPr>
      <w:spacing w:after="120" w:line="210" w:lineRule="exact"/>
      <w:jc w:val="both"/>
    </w:pPr>
    <w:rPr>
      <w:rFonts w:ascii="BlissMedium" w:hAnsi="BlissMedium"/>
      <w:sz w:val="18"/>
    </w:rPr>
  </w:style>
  <w:style w:type="paragraph" w:customStyle="1" w:styleId="SX-Title">
    <w:name w:val="SX-Title"/>
    <w:basedOn w:val="Normal"/>
    <w:rsid w:val="009A3899"/>
    <w:pPr>
      <w:spacing w:after="240" w:line="500" w:lineRule="exact"/>
    </w:pPr>
    <w:rPr>
      <w:rFonts w:ascii="BlissBold"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customStyle="1" w:styleId="Heading1Char">
    <w:name w:val="Heading 1 Char"/>
    <w:basedOn w:val="DefaultParagraphFont"/>
    <w:link w:val="Heading1"/>
    <w:rsid w:val="00746222"/>
    <w:rPr>
      <w:rFonts w:eastAsia="Times New Roman" w:cs="Arial"/>
      <w:b/>
      <w:bCs/>
      <w:kern w:val="32"/>
      <w:sz w:val="24"/>
      <w:szCs w:val="32"/>
      <w:lang w:val="en-GB" w:eastAsia="en-GB"/>
    </w:rPr>
  </w:style>
  <w:style w:type="paragraph" w:styleId="NormalWeb">
    <w:name w:val="Normal (Web)"/>
    <w:basedOn w:val="Normal"/>
    <w:uiPriority w:val="99"/>
    <w:unhideWhenUsed/>
    <w:rsid w:val="00DB4028"/>
    <w:pPr>
      <w:spacing w:before="100" w:beforeAutospacing="1" w:after="100" w:afterAutospacing="1"/>
    </w:pPr>
    <w:rPr>
      <w:rFonts w:ascii="Times" w:hAnsi="Times"/>
      <w:lang w:val="es-ES_tradnl"/>
    </w:rPr>
  </w:style>
  <w:style w:type="character" w:customStyle="1" w:styleId="apple-converted-space">
    <w:name w:val="apple-converted-space"/>
    <w:basedOn w:val="DefaultParagraphFont"/>
    <w:rsid w:val="00DB4028"/>
  </w:style>
  <w:style w:type="paragraph" w:styleId="ListParagraph">
    <w:name w:val="List Paragraph"/>
    <w:basedOn w:val="Normal"/>
    <w:uiPriority w:val="72"/>
    <w:qFormat/>
    <w:rsid w:val="00DB4028"/>
    <w:pPr>
      <w:ind w:left="720"/>
      <w:contextualSpacing/>
    </w:pPr>
  </w:style>
  <w:style w:type="character" w:customStyle="1" w:styleId="Heading2Char">
    <w:name w:val="Heading 2 Char"/>
    <w:basedOn w:val="DefaultParagraphFont"/>
    <w:link w:val="Heading2"/>
    <w:rsid w:val="00746222"/>
    <w:rPr>
      <w:rFonts w:eastAsia="Times New Roman" w:cs="Arial"/>
      <w:b/>
      <w:bCs/>
      <w:i/>
      <w:iCs/>
      <w:sz w:val="24"/>
      <w:szCs w:val="28"/>
      <w:lang w:val="en-GB" w:eastAsia="en-GB"/>
    </w:rPr>
  </w:style>
  <w:style w:type="character" w:customStyle="1" w:styleId="Heading3Char">
    <w:name w:val="Heading 3 Char"/>
    <w:basedOn w:val="DefaultParagraphFont"/>
    <w:link w:val="Heading3"/>
    <w:rsid w:val="00746222"/>
    <w:rPr>
      <w:rFonts w:eastAsia="Times New Roman" w:cs="Arial"/>
      <w:bCs/>
      <w:i/>
      <w:sz w:val="24"/>
      <w:szCs w:val="26"/>
      <w:lang w:val="en-GB" w:eastAsia="en-GB"/>
    </w:rPr>
  </w:style>
  <w:style w:type="character" w:customStyle="1" w:styleId="Heading4Char">
    <w:name w:val="Heading 4 Char"/>
    <w:basedOn w:val="DefaultParagraphFont"/>
    <w:link w:val="Heading4"/>
    <w:rsid w:val="00746222"/>
    <w:rPr>
      <w:rFonts w:eastAsia="Times New Roman"/>
      <w:bCs/>
      <w:sz w:val="24"/>
      <w:szCs w:val="28"/>
      <w:lang w:val="en-GB" w:eastAsia="en-GB"/>
    </w:rPr>
  </w:style>
  <w:style w:type="paragraph" w:customStyle="1" w:styleId="Articletitle">
    <w:name w:val="Article title"/>
    <w:basedOn w:val="Normal"/>
    <w:next w:val="Normal"/>
    <w:qFormat/>
    <w:rsid w:val="00746222"/>
    <w:pPr>
      <w:spacing w:after="120" w:line="360" w:lineRule="auto"/>
    </w:pPr>
    <w:rPr>
      <w:b/>
      <w:sz w:val="28"/>
    </w:rPr>
  </w:style>
  <w:style w:type="paragraph" w:customStyle="1" w:styleId="Authornames">
    <w:name w:val="Author names"/>
    <w:basedOn w:val="Normal"/>
    <w:next w:val="Normal"/>
    <w:qFormat/>
    <w:rsid w:val="00746222"/>
    <w:pPr>
      <w:spacing w:before="240" w:line="360" w:lineRule="auto"/>
    </w:pPr>
    <w:rPr>
      <w:sz w:val="28"/>
    </w:rPr>
  </w:style>
  <w:style w:type="paragraph" w:customStyle="1" w:styleId="Affiliation">
    <w:name w:val="Affiliation"/>
    <w:basedOn w:val="Normal"/>
    <w:qFormat/>
    <w:rsid w:val="00746222"/>
    <w:pPr>
      <w:spacing w:before="240" w:line="360" w:lineRule="auto"/>
    </w:pPr>
    <w:rPr>
      <w:i/>
    </w:rPr>
  </w:style>
  <w:style w:type="paragraph" w:customStyle="1" w:styleId="Receiveddates">
    <w:name w:val="Received dates"/>
    <w:basedOn w:val="Affiliation"/>
    <w:next w:val="Abstract"/>
    <w:qFormat/>
    <w:rsid w:val="00746222"/>
  </w:style>
  <w:style w:type="paragraph" w:customStyle="1" w:styleId="Abstract">
    <w:name w:val="Abstract"/>
    <w:basedOn w:val="Normal"/>
    <w:next w:val="Keywords"/>
    <w:qFormat/>
    <w:rsid w:val="00746222"/>
    <w:pPr>
      <w:spacing w:before="360" w:after="300" w:line="360" w:lineRule="auto"/>
      <w:ind w:left="720" w:right="567"/>
      <w:contextualSpacing/>
    </w:pPr>
    <w:rPr>
      <w:sz w:val="22"/>
    </w:rPr>
  </w:style>
  <w:style w:type="paragraph" w:customStyle="1" w:styleId="Correspondencedetails">
    <w:name w:val="Correspondence details"/>
    <w:basedOn w:val="Normal"/>
    <w:qFormat/>
    <w:rsid w:val="00746222"/>
    <w:pPr>
      <w:spacing w:before="240" w:line="360" w:lineRule="auto"/>
    </w:pPr>
  </w:style>
  <w:style w:type="paragraph" w:customStyle="1" w:styleId="Displayedquotation">
    <w:name w:val="Displayed quotation"/>
    <w:basedOn w:val="Normal"/>
    <w:qFormat/>
    <w:rsid w:val="00746222"/>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746222"/>
    <w:pPr>
      <w:widowControl/>
      <w:numPr>
        <w:numId w:val="16"/>
      </w:numPr>
      <w:spacing w:after="240"/>
      <w:contextualSpacing/>
    </w:pPr>
  </w:style>
  <w:style w:type="paragraph" w:customStyle="1" w:styleId="Displayedequation">
    <w:name w:val="Displayed equation"/>
    <w:basedOn w:val="Normal"/>
    <w:next w:val="Paragraph"/>
    <w:qFormat/>
    <w:rsid w:val="00746222"/>
    <w:pPr>
      <w:tabs>
        <w:tab w:val="center" w:pos="4253"/>
        <w:tab w:val="right" w:pos="8222"/>
      </w:tabs>
      <w:spacing w:before="240" w:after="240"/>
      <w:jc w:val="center"/>
    </w:pPr>
  </w:style>
  <w:style w:type="paragraph" w:customStyle="1" w:styleId="Acknowledgements">
    <w:name w:val="Acknowledgements"/>
    <w:basedOn w:val="Normal"/>
    <w:next w:val="Normal"/>
    <w:qFormat/>
    <w:rsid w:val="00746222"/>
    <w:pPr>
      <w:spacing w:before="120" w:line="360" w:lineRule="auto"/>
    </w:pPr>
    <w:rPr>
      <w:sz w:val="22"/>
    </w:rPr>
  </w:style>
  <w:style w:type="paragraph" w:customStyle="1" w:styleId="Tabletitle0">
    <w:name w:val="Table title"/>
    <w:basedOn w:val="Normal"/>
    <w:next w:val="Normal"/>
    <w:qFormat/>
    <w:rsid w:val="00746222"/>
    <w:pPr>
      <w:spacing w:before="240" w:line="360" w:lineRule="auto"/>
    </w:pPr>
  </w:style>
  <w:style w:type="paragraph" w:customStyle="1" w:styleId="Figurecaption">
    <w:name w:val="Figure caption"/>
    <w:basedOn w:val="Normal"/>
    <w:next w:val="Normal"/>
    <w:qFormat/>
    <w:rsid w:val="00746222"/>
    <w:pPr>
      <w:spacing w:before="240" w:line="360" w:lineRule="auto"/>
    </w:pPr>
  </w:style>
  <w:style w:type="paragraph" w:customStyle="1" w:styleId="Footnotes">
    <w:name w:val="Footnotes"/>
    <w:basedOn w:val="Normal"/>
    <w:qFormat/>
    <w:rsid w:val="00746222"/>
    <w:pPr>
      <w:spacing w:before="120" w:line="360" w:lineRule="auto"/>
      <w:ind w:left="482" w:hanging="482"/>
      <w:contextualSpacing/>
    </w:pPr>
    <w:rPr>
      <w:sz w:val="22"/>
    </w:rPr>
  </w:style>
  <w:style w:type="paragraph" w:customStyle="1" w:styleId="Notesoncontributors">
    <w:name w:val="Notes on contributors"/>
    <w:basedOn w:val="Normal"/>
    <w:qFormat/>
    <w:rsid w:val="00746222"/>
    <w:pPr>
      <w:spacing w:before="240" w:line="360" w:lineRule="auto"/>
    </w:pPr>
    <w:rPr>
      <w:sz w:val="22"/>
    </w:rPr>
  </w:style>
  <w:style w:type="paragraph" w:customStyle="1" w:styleId="Normalparagraphstyle">
    <w:name w:val="Normal paragraph style"/>
    <w:basedOn w:val="Normal"/>
    <w:next w:val="Normal"/>
    <w:rsid w:val="00746222"/>
  </w:style>
  <w:style w:type="paragraph" w:customStyle="1" w:styleId="Newparagraph">
    <w:name w:val="New paragraph"/>
    <w:basedOn w:val="Normal"/>
    <w:qFormat/>
    <w:rsid w:val="00746222"/>
    <w:pPr>
      <w:ind w:firstLine="720"/>
    </w:pPr>
  </w:style>
  <w:style w:type="paragraph" w:styleId="NormalIndent">
    <w:name w:val="Normal Indent"/>
    <w:basedOn w:val="Normal"/>
    <w:rsid w:val="00746222"/>
    <w:pPr>
      <w:ind w:left="720"/>
    </w:pPr>
  </w:style>
  <w:style w:type="paragraph" w:customStyle="1" w:styleId="References">
    <w:name w:val="References"/>
    <w:basedOn w:val="Normal"/>
    <w:qFormat/>
    <w:rsid w:val="00746222"/>
    <w:pPr>
      <w:spacing w:before="120" w:line="360" w:lineRule="auto"/>
      <w:ind w:left="720" w:hanging="720"/>
      <w:contextualSpacing/>
    </w:pPr>
  </w:style>
  <w:style w:type="paragraph" w:customStyle="1" w:styleId="Subjectcodes">
    <w:name w:val="Subject codes"/>
    <w:basedOn w:val="Keywords"/>
    <w:next w:val="Paragraph"/>
    <w:qFormat/>
    <w:rsid w:val="00746222"/>
  </w:style>
  <w:style w:type="paragraph" w:customStyle="1" w:styleId="Bulletedlist">
    <w:name w:val="Bulleted list"/>
    <w:basedOn w:val="Paragraph"/>
    <w:next w:val="Paragraph"/>
    <w:qFormat/>
    <w:rsid w:val="00746222"/>
    <w:pPr>
      <w:widowControl/>
      <w:numPr>
        <w:numId w:val="17"/>
      </w:numPr>
      <w:spacing w:after="240"/>
      <w:contextualSpacing/>
    </w:pPr>
  </w:style>
  <w:style w:type="paragraph" w:styleId="FootnoteText">
    <w:name w:val="footnote text"/>
    <w:basedOn w:val="Normal"/>
    <w:link w:val="FootnoteTextChar"/>
    <w:autoRedefine/>
    <w:rsid w:val="00746222"/>
    <w:pPr>
      <w:ind w:left="284" w:hanging="284"/>
    </w:pPr>
    <w:rPr>
      <w:sz w:val="22"/>
      <w:szCs w:val="20"/>
    </w:rPr>
  </w:style>
  <w:style w:type="character" w:customStyle="1" w:styleId="FootnoteTextChar">
    <w:name w:val="Footnote Text Char"/>
    <w:basedOn w:val="DefaultParagraphFont"/>
    <w:link w:val="FootnoteText"/>
    <w:rsid w:val="00746222"/>
    <w:rPr>
      <w:rFonts w:eastAsia="Times New Roman"/>
      <w:sz w:val="22"/>
      <w:lang w:val="en-GB" w:eastAsia="en-GB"/>
    </w:rPr>
  </w:style>
  <w:style w:type="paragraph" w:customStyle="1" w:styleId="Heading4Paragraph">
    <w:name w:val="Heading 4 + Paragraph"/>
    <w:basedOn w:val="Paragraph"/>
    <w:next w:val="Newparagraph"/>
    <w:qFormat/>
    <w:rsid w:val="00746222"/>
    <w:pPr>
      <w:widowControl/>
      <w:spacing w:before="360"/>
    </w:pPr>
  </w:style>
  <w:style w:type="table" w:styleId="TableGrid">
    <w:name w:val="Table Grid"/>
    <w:basedOn w:val="TableNormal"/>
    <w:uiPriority w:val="59"/>
    <w:rsid w:val="006A77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Light">
    <w:name w:val="Grid Table Light"/>
    <w:basedOn w:val="TableNormal"/>
    <w:uiPriority w:val="40"/>
    <w:rsid w:val="00CC245D"/>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
    <w:name w:val="Plain Table 1"/>
    <w:basedOn w:val="TableNormal"/>
    <w:uiPriority w:val="41"/>
    <w:rsid w:val="00CC245D"/>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CC245D"/>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
    <w:name w:val="Plain Table 3"/>
    <w:basedOn w:val="TableNormal"/>
    <w:uiPriority w:val="43"/>
    <w:rsid w:val="00CC245D"/>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5">
    <w:name w:val="Plain Table 5"/>
    <w:basedOn w:val="TableNormal"/>
    <w:uiPriority w:val="45"/>
    <w:rsid w:val="00CC245D"/>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
    <w:name w:val="Grid Table 1 Light"/>
    <w:basedOn w:val="TableNormal"/>
    <w:uiPriority w:val="46"/>
    <w:rsid w:val="00CC245D"/>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4">
    <w:name w:val="Plain Table 4"/>
    <w:basedOn w:val="TableNormal"/>
    <w:uiPriority w:val="44"/>
    <w:rsid w:val="00CC245D"/>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71"/>
    <w:rsid w:val="00D05FDD"/>
    <w:rPr>
      <w:rFonts w:eastAsia="Times New Roman"/>
      <w:sz w:val="24"/>
      <w:szCs w:val="24"/>
      <w:lang w:val="en-GB" w:eastAsia="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header" w:uiPriority="0"/>
    <w:lsdException w:name="footer" w:uiPriority="0"/>
    <w:lsdException w:name="caption" w:uiPriority="35" w:qFormat="1"/>
    <w:lsdException w:name="footnote reference" w:uiPriority="0"/>
    <w:lsdException w:name="annotation reference" w:uiPriority="0"/>
    <w:lsdException w:name="line number" w:uiPriority="0"/>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HTML Acronym" w:uiPriority="0"/>
    <w:lsdException w:name="HTML Cite" w:uiPriority="0"/>
    <w:lsdException w:name="HTML Code" w:uiPriority="0"/>
    <w:lsdException w:name="HTML Definition" w:uiPriority="0"/>
    <w:lsdException w:name="HTML Keyboard" w:uiPriority="0"/>
    <w:lsdException w:name="HTML Preformatted" w:uiPriority="0"/>
    <w:lsdException w:name="HTML Sample" w:uiPriority="0"/>
    <w:lsdException w:name="HTML Typewriter" w:uiPriority="0"/>
    <w:lsdException w:name="HTML Variable" w:uiPriority="0"/>
    <w:lsdException w:name="Balloon Text" w:uiPriority="0"/>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746222"/>
    <w:pPr>
      <w:spacing w:line="480" w:lineRule="auto"/>
    </w:pPr>
    <w:rPr>
      <w:rFonts w:eastAsia="Times New Roman"/>
      <w:sz w:val="24"/>
      <w:szCs w:val="24"/>
      <w:lang w:val="en-GB" w:eastAsia="en-GB"/>
    </w:rPr>
  </w:style>
  <w:style w:type="paragraph" w:styleId="Heading1">
    <w:name w:val="heading 1"/>
    <w:basedOn w:val="Normal"/>
    <w:next w:val="Paragraph"/>
    <w:link w:val="Heading1Char"/>
    <w:qFormat/>
    <w:rsid w:val="00746222"/>
    <w:pPr>
      <w:keepNext/>
      <w:spacing w:before="360" w:after="60" w:line="360" w:lineRule="auto"/>
      <w:ind w:right="567"/>
      <w:contextualSpacing/>
      <w:outlineLvl w:val="0"/>
    </w:pPr>
    <w:rPr>
      <w:rFonts w:cs="Arial"/>
      <w:b/>
      <w:bCs/>
      <w:kern w:val="32"/>
      <w:szCs w:val="32"/>
    </w:rPr>
  </w:style>
  <w:style w:type="paragraph" w:styleId="Heading2">
    <w:name w:val="heading 2"/>
    <w:basedOn w:val="Normal"/>
    <w:next w:val="Paragraph"/>
    <w:link w:val="Heading2Char"/>
    <w:qFormat/>
    <w:rsid w:val="00746222"/>
    <w:pPr>
      <w:keepNext/>
      <w:spacing w:before="360" w:after="60" w:line="360" w:lineRule="auto"/>
      <w:ind w:right="567"/>
      <w:contextualSpacing/>
      <w:outlineLvl w:val="1"/>
    </w:pPr>
    <w:rPr>
      <w:rFonts w:cs="Arial"/>
      <w:b/>
      <w:bCs/>
      <w:i/>
      <w:iCs/>
      <w:szCs w:val="28"/>
    </w:rPr>
  </w:style>
  <w:style w:type="paragraph" w:styleId="Heading3">
    <w:name w:val="heading 3"/>
    <w:basedOn w:val="Normal"/>
    <w:next w:val="Paragraph"/>
    <w:link w:val="Heading3Char"/>
    <w:qFormat/>
    <w:rsid w:val="00746222"/>
    <w:pPr>
      <w:keepNext/>
      <w:spacing w:before="360" w:after="60" w:line="360" w:lineRule="auto"/>
      <w:ind w:right="567"/>
      <w:contextualSpacing/>
      <w:outlineLvl w:val="2"/>
    </w:pPr>
    <w:rPr>
      <w:rFonts w:cs="Arial"/>
      <w:bCs/>
      <w:i/>
      <w:szCs w:val="26"/>
    </w:rPr>
  </w:style>
  <w:style w:type="paragraph" w:styleId="Heading4">
    <w:name w:val="heading 4"/>
    <w:basedOn w:val="Paragraph"/>
    <w:next w:val="Newparagraph"/>
    <w:link w:val="Heading4Char"/>
    <w:qFormat/>
    <w:rsid w:val="00746222"/>
    <w:pPr>
      <w:spacing w:before="360"/>
      <w:outlineLvl w:val="3"/>
    </w:pPr>
    <w:rPr>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basedOn w:val="aubase"/>
    <w:rsid w:val="009A3899"/>
    <w:rPr>
      <w:sz w:val="24"/>
      <w:bdr w:val="none" w:sz="0" w:space="0" w:color="auto"/>
      <w:shd w:val="clear" w:color="auto" w:fill="C0C0C0"/>
    </w:rPr>
  </w:style>
  <w:style w:type="character" w:customStyle="1" w:styleId="audeg">
    <w:name w:val="au_deg"/>
    <w:basedOn w:val="DefaultParagraphFont"/>
    <w:rsid w:val="009A3899"/>
    <w:rPr>
      <w:sz w:val="24"/>
      <w:bdr w:val="none" w:sz="0" w:space="0" w:color="auto"/>
      <w:shd w:val="clear" w:color="auto" w:fill="FFFF00"/>
    </w:rPr>
  </w:style>
  <w:style w:type="character" w:customStyle="1" w:styleId="aufname">
    <w:name w:val="au_fname"/>
    <w:basedOn w:val="aubase"/>
    <w:rsid w:val="009A3899"/>
    <w:rPr>
      <w:sz w:val="24"/>
      <w:bdr w:val="none" w:sz="0" w:space="0" w:color="auto"/>
      <w:shd w:val="clear" w:color="auto" w:fill="00FFFF"/>
    </w:rPr>
  </w:style>
  <w:style w:type="character" w:customStyle="1" w:styleId="aurole">
    <w:name w:val="au_role"/>
    <w:basedOn w:val="aubase"/>
    <w:rsid w:val="009A3899"/>
    <w:rPr>
      <w:sz w:val="24"/>
      <w:bdr w:val="none" w:sz="0" w:space="0" w:color="auto"/>
      <w:shd w:val="clear" w:color="auto" w:fill="808000"/>
    </w:rPr>
  </w:style>
  <w:style w:type="character" w:customStyle="1" w:styleId="ausuffix">
    <w:name w:val="au_suffix"/>
    <w:basedOn w:val="aubase"/>
    <w:rsid w:val="009A3899"/>
    <w:rPr>
      <w:sz w:val="24"/>
      <w:bdr w:val="none" w:sz="0" w:space="0" w:color="auto"/>
      <w:shd w:val="clear" w:color="auto" w:fill="FF00FF"/>
    </w:rPr>
  </w:style>
  <w:style w:type="character" w:customStyle="1" w:styleId="ausurname">
    <w:name w:val="au_surname"/>
    <w:basedOn w:val="aubas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hAnsi="Lucida Grande"/>
      <w:sz w:val="18"/>
      <w:szCs w:val="18"/>
    </w:rPr>
  </w:style>
  <w:style w:type="character" w:customStyle="1" w:styleId="BalloonTextChar">
    <w:name w:val="Balloon Text Char"/>
    <w:basedOn w:val="DefaultParagraphFont"/>
    <w:link w:val="BalloonText"/>
    <w:semiHidden/>
    <w:rsid w:val="009A3899"/>
    <w:rPr>
      <w:rFonts w:ascii="Lucida Grande" w:eastAsia="Times New Roman" w:hAnsi="Lucida Grande"/>
      <w:sz w:val="18"/>
      <w:szCs w:val="18"/>
    </w:rPr>
  </w:style>
  <w:style w:type="character" w:customStyle="1" w:styleId="bibarticle">
    <w:name w:val="bib_article"/>
    <w:basedOn w:val="DefaultParagraphFont"/>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basedOn w:val="bibbase"/>
    <w:rsid w:val="009A3899"/>
    <w:rPr>
      <w:sz w:val="24"/>
    </w:rPr>
  </w:style>
  <w:style w:type="character" w:customStyle="1" w:styleId="bibdeg">
    <w:name w:val="bib_deg"/>
    <w:basedOn w:val="bibbase"/>
    <w:rsid w:val="009A3899"/>
    <w:rPr>
      <w:sz w:val="24"/>
    </w:rPr>
  </w:style>
  <w:style w:type="character" w:customStyle="1" w:styleId="bibdoi">
    <w:name w:val="bib_doi"/>
    <w:basedOn w:val="bibbase"/>
    <w:rsid w:val="009A3899"/>
    <w:rPr>
      <w:sz w:val="24"/>
      <w:bdr w:val="none" w:sz="0" w:space="0" w:color="auto"/>
      <w:shd w:val="clear" w:color="auto" w:fill="00FF00"/>
    </w:rPr>
  </w:style>
  <w:style w:type="character" w:customStyle="1" w:styleId="bibetal">
    <w:name w:val="bib_etal"/>
    <w:basedOn w:val="bibbase"/>
    <w:rsid w:val="009A3899"/>
    <w:rPr>
      <w:sz w:val="24"/>
      <w:bdr w:val="none" w:sz="0" w:space="0" w:color="auto"/>
      <w:shd w:val="clear" w:color="auto" w:fill="008080"/>
    </w:rPr>
  </w:style>
  <w:style w:type="character" w:customStyle="1" w:styleId="bibfname">
    <w:name w:val="bib_fname"/>
    <w:basedOn w:val="bibbase"/>
    <w:rsid w:val="009A3899"/>
    <w:rPr>
      <w:sz w:val="24"/>
      <w:bdr w:val="none" w:sz="0" w:space="0" w:color="auto"/>
      <w:shd w:val="clear" w:color="auto" w:fill="FFFF00"/>
    </w:rPr>
  </w:style>
  <w:style w:type="character" w:customStyle="1" w:styleId="bibfpage">
    <w:name w:val="bib_fpage"/>
    <w:basedOn w:val="bibbase"/>
    <w:rsid w:val="009A3899"/>
    <w:rPr>
      <w:sz w:val="24"/>
      <w:bdr w:val="none" w:sz="0" w:space="0" w:color="auto"/>
      <w:shd w:val="clear" w:color="auto" w:fill="808080"/>
    </w:rPr>
  </w:style>
  <w:style w:type="character" w:customStyle="1" w:styleId="bibissue">
    <w:name w:val="bib_issue"/>
    <w:basedOn w:val="bibbase"/>
    <w:rsid w:val="009A3899"/>
    <w:rPr>
      <w:sz w:val="24"/>
      <w:bdr w:val="none" w:sz="0" w:space="0" w:color="auto"/>
      <w:shd w:val="clear" w:color="auto" w:fill="FFFF00"/>
    </w:rPr>
  </w:style>
  <w:style w:type="character" w:customStyle="1" w:styleId="bibjournal">
    <w:name w:val="bib_journal"/>
    <w:basedOn w:val="bibbase"/>
    <w:rsid w:val="009A3899"/>
    <w:rPr>
      <w:sz w:val="24"/>
      <w:bdr w:val="none" w:sz="0" w:space="0" w:color="auto"/>
      <w:shd w:val="clear" w:color="auto" w:fill="808000"/>
    </w:rPr>
  </w:style>
  <w:style w:type="character" w:customStyle="1" w:styleId="biblpage">
    <w:name w:val="bib_lpage"/>
    <w:basedOn w:val="bibbase"/>
    <w:rsid w:val="009A3899"/>
    <w:rPr>
      <w:sz w:val="24"/>
      <w:bdr w:val="none" w:sz="0" w:space="0" w:color="auto"/>
      <w:shd w:val="clear" w:color="auto" w:fill="808080"/>
    </w:rPr>
  </w:style>
  <w:style w:type="character" w:customStyle="1" w:styleId="bibmedline">
    <w:name w:val="bib_medline"/>
    <w:basedOn w:val="bibbase"/>
    <w:rsid w:val="009A3899"/>
    <w:rPr>
      <w:sz w:val="24"/>
    </w:rPr>
  </w:style>
  <w:style w:type="character" w:customStyle="1" w:styleId="bibnumber">
    <w:name w:val="bib_number"/>
    <w:basedOn w:val="bibbase"/>
    <w:rsid w:val="009A3899"/>
    <w:rPr>
      <w:sz w:val="24"/>
    </w:rPr>
  </w:style>
  <w:style w:type="character" w:customStyle="1" w:styleId="biborganization">
    <w:name w:val="bib_organization"/>
    <w:basedOn w:val="bibbase"/>
    <w:rsid w:val="009A3899"/>
    <w:rPr>
      <w:sz w:val="24"/>
      <w:bdr w:val="none" w:sz="0" w:space="0" w:color="auto"/>
      <w:shd w:val="clear" w:color="auto" w:fill="808000"/>
    </w:rPr>
  </w:style>
  <w:style w:type="character" w:customStyle="1" w:styleId="bibsuffix">
    <w:name w:val="bib_suffix"/>
    <w:basedOn w:val="bibbase"/>
    <w:rsid w:val="009A3899"/>
    <w:rPr>
      <w:sz w:val="24"/>
    </w:rPr>
  </w:style>
  <w:style w:type="character" w:customStyle="1" w:styleId="bibsuppl">
    <w:name w:val="bib_suppl"/>
    <w:basedOn w:val="bibbase"/>
    <w:rsid w:val="009A3899"/>
    <w:rPr>
      <w:sz w:val="24"/>
      <w:bdr w:val="none" w:sz="0" w:space="0" w:color="auto"/>
      <w:shd w:val="clear" w:color="auto" w:fill="FFFF00"/>
    </w:rPr>
  </w:style>
  <w:style w:type="character" w:customStyle="1" w:styleId="bibsurname">
    <w:name w:val="bib_surname"/>
    <w:basedOn w:val="bibbase"/>
    <w:rsid w:val="009A3899"/>
    <w:rPr>
      <w:sz w:val="24"/>
      <w:bdr w:val="none" w:sz="0" w:space="0" w:color="auto"/>
      <w:shd w:val="clear" w:color="auto" w:fill="FFFF00"/>
    </w:rPr>
  </w:style>
  <w:style w:type="character" w:customStyle="1" w:styleId="bibunpubl">
    <w:name w:val="bib_unpubl"/>
    <w:basedOn w:val="bibbase"/>
    <w:rsid w:val="009A3899"/>
    <w:rPr>
      <w:sz w:val="24"/>
    </w:rPr>
  </w:style>
  <w:style w:type="character" w:customStyle="1" w:styleId="biburl">
    <w:name w:val="bib_url"/>
    <w:basedOn w:val="bibbase"/>
    <w:rsid w:val="009A3899"/>
    <w:rPr>
      <w:sz w:val="24"/>
      <w:bdr w:val="none" w:sz="0" w:space="0" w:color="auto"/>
      <w:shd w:val="clear" w:color="auto" w:fill="00FF00"/>
    </w:rPr>
  </w:style>
  <w:style w:type="character" w:customStyle="1" w:styleId="bibvolume">
    <w:name w:val="bib_volume"/>
    <w:basedOn w:val="bibbase"/>
    <w:rsid w:val="009A3899"/>
    <w:rPr>
      <w:sz w:val="24"/>
      <w:bdr w:val="none" w:sz="0" w:space="0" w:color="auto"/>
      <w:shd w:val="clear" w:color="auto" w:fill="00FF00"/>
    </w:rPr>
  </w:style>
  <w:style w:type="character" w:customStyle="1" w:styleId="bibyear">
    <w:name w:val="bib_year"/>
    <w:basedOn w:val="bibbase"/>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Normal"/>
    <w:next w:val="Newparagraph"/>
    <w:qFormat/>
    <w:rsid w:val="00746222"/>
    <w:pPr>
      <w:widowControl w:val="0"/>
      <w:spacing w:before="24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basedOn w:val="DefaultParagraphFont"/>
    <w:rsid w:val="009A3899"/>
    <w:rPr>
      <w:sz w:val="24"/>
      <w:bdr w:val="none" w:sz="0" w:space="0" w:color="auto"/>
      <w:shd w:val="clear" w:color="auto" w:fill="00FFFF"/>
    </w:rPr>
  </w:style>
  <w:style w:type="character" w:customStyle="1" w:styleId="citebox">
    <w:name w:val="cite_box"/>
    <w:basedOn w:val="citebase"/>
    <w:rsid w:val="009A3899"/>
    <w:rPr>
      <w:sz w:val="24"/>
    </w:rPr>
  </w:style>
  <w:style w:type="character" w:customStyle="1" w:styleId="citeen">
    <w:name w:val="cite_en"/>
    <w:basedOn w:val="citebase"/>
    <w:rsid w:val="009A3899"/>
    <w:rPr>
      <w:sz w:val="24"/>
      <w:shd w:val="clear" w:color="auto" w:fill="FFFF00"/>
      <w:vertAlign w:val="superscript"/>
    </w:rPr>
  </w:style>
  <w:style w:type="character" w:customStyle="1" w:styleId="citeeq">
    <w:name w:val="cite_eq"/>
    <w:basedOn w:val="citebase"/>
    <w:rsid w:val="009A3899"/>
    <w:rPr>
      <w:sz w:val="24"/>
      <w:bdr w:val="none" w:sz="0" w:space="0" w:color="auto"/>
      <w:shd w:val="clear" w:color="auto" w:fill="FF99CC"/>
    </w:rPr>
  </w:style>
  <w:style w:type="character" w:customStyle="1" w:styleId="citefig">
    <w:name w:val="cite_fig"/>
    <w:basedOn w:val="citebase"/>
    <w:rsid w:val="009A3899"/>
    <w:rPr>
      <w:color w:val="000000"/>
      <w:sz w:val="24"/>
      <w:bdr w:val="none" w:sz="0" w:space="0" w:color="auto"/>
      <w:shd w:val="clear" w:color="auto" w:fill="00FF00"/>
    </w:rPr>
  </w:style>
  <w:style w:type="character" w:customStyle="1" w:styleId="citefn">
    <w:name w:val="cite_fn"/>
    <w:basedOn w:val="citebase"/>
    <w:rsid w:val="009A3899"/>
    <w:rPr>
      <w:sz w:val="24"/>
      <w:bdr w:val="none" w:sz="0" w:space="0" w:color="auto"/>
      <w:shd w:val="clear" w:color="auto" w:fill="FF0000"/>
    </w:rPr>
  </w:style>
  <w:style w:type="character" w:customStyle="1" w:styleId="citetbl">
    <w:name w:val="cite_tbl"/>
    <w:basedOn w:val="citebase"/>
    <w:rsid w:val="009A3899"/>
    <w:rPr>
      <w:color w:val="000000"/>
      <w:sz w:val="24"/>
      <w:bdr w:val="none" w:sz="0" w:space="0" w:color="auto"/>
      <w:shd w:val="clear" w:color="auto" w:fill="FF00FF"/>
    </w:rPr>
  </w:style>
  <w:style w:type="character" w:styleId="CommentReference">
    <w:name w:val="annotation reference"/>
    <w:basedOn w:val="DefaultParagraphFont"/>
    <w:rsid w:val="009A3899"/>
    <w:rPr>
      <w:sz w:val="18"/>
      <w:szCs w:val="18"/>
    </w:rPr>
  </w:style>
  <w:style w:type="paragraph" w:styleId="CommentText">
    <w:name w:val="annotation text"/>
    <w:basedOn w:val="Normal"/>
    <w:link w:val="CommentTextChar"/>
    <w:uiPriority w:val="99"/>
    <w:semiHidden/>
    <w:rsid w:val="009A3899"/>
  </w:style>
  <w:style w:type="character" w:customStyle="1" w:styleId="CommentTextChar">
    <w:name w:val="Comment Text Char"/>
    <w:basedOn w:val="DefaultParagraphFont"/>
    <w:link w:val="CommentText"/>
    <w:uiPriority w:val="99"/>
    <w:semiHidden/>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A3899"/>
    <w:rPr>
      <w:b/>
      <w:bCs/>
    </w:rPr>
  </w:style>
  <w:style w:type="character" w:customStyle="1" w:styleId="CommentSubjectChar">
    <w:name w:val="Comment Subject Char"/>
    <w:basedOn w:val="CommentTextChar"/>
    <w:link w:val="CommentSubject"/>
    <w:uiPriority w:val="99"/>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style>
  <w:style w:type="character" w:customStyle="1" w:styleId="ContractNumber">
    <w:name w:val="Contract Number"/>
    <w:basedOn w:val="DefaultParagraphFont"/>
    <w:rsid w:val="009A3899"/>
    <w:rPr>
      <w:sz w:val="24"/>
      <w:szCs w:val="24"/>
      <w:bdr w:val="none" w:sz="0" w:space="0" w:color="auto"/>
      <w:shd w:val="clear" w:color="auto" w:fill="CCFFCC"/>
    </w:rPr>
  </w:style>
  <w:style w:type="character" w:customStyle="1" w:styleId="ContractSponsor">
    <w:name w:val="Contract Sponsor"/>
    <w:basedOn w:val="DefaultParagraphFont"/>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basedOn w:val="DefaultParagraphFont"/>
    <w:uiPriority w:val="20"/>
    <w:qFormat/>
    <w:rsid w:val="009A3899"/>
    <w:rPr>
      <w:i/>
      <w:iCs/>
    </w:rPr>
  </w:style>
  <w:style w:type="character" w:styleId="EndnoteReference">
    <w:name w:val="endnote reference"/>
    <w:basedOn w:val="DefaultParagraphFont"/>
    <w:rsid w:val="00746222"/>
    <w:rPr>
      <w:vertAlign w:val="superscript"/>
    </w:rPr>
  </w:style>
  <w:style w:type="paragraph" w:styleId="EndnoteText">
    <w:name w:val="endnote text"/>
    <w:basedOn w:val="Normal"/>
    <w:link w:val="EndnoteTextChar"/>
    <w:autoRedefine/>
    <w:rsid w:val="00746222"/>
    <w:pPr>
      <w:ind w:left="284" w:hanging="284"/>
    </w:pPr>
    <w:rPr>
      <w:sz w:val="22"/>
      <w:szCs w:val="20"/>
    </w:rPr>
  </w:style>
  <w:style w:type="character" w:customStyle="1" w:styleId="EndnoteTextChar">
    <w:name w:val="Endnote Text Char"/>
    <w:basedOn w:val="DefaultParagraphFont"/>
    <w:link w:val="EndnoteText"/>
    <w:rsid w:val="00746222"/>
    <w:rPr>
      <w:rFonts w:eastAsia="Times New Roman"/>
      <w:sz w:val="22"/>
      <w:lang w:val="en-GB" w:eastAsia="en-GB"/>
    </w:rPr>
  </w:style>
  <w:style w:type="character" w:customStyle="1" w:styleId="eqno">
    <w:name w:val="eq_no"/>
    <w:basedOn w:val="citebase"/>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basedOn w:val="DefaultParagraphFont"/>
    <w:rsid w:val="009A3899"/>
    <w:rPr>
      <w:color w:val="800080"/>
      <w:u w:val="single"/>
    </w:rPr>
  </w:style>
  <w:style w:type="paragraph" w:styleId="Footer">
    <w:name w:val="footer"/>
    <w:basedOn w:val="Normal"/>
    <w:link w:val="FooterChar"/>
    <w:rsid w:val="00746222"/>
    <w:pPr>
      <w:tabs>
        <w:tab w:val="center" w:pos="4320"/>
        <w:tab w:val="right" w:pos="8640"/>
      </w:tabs>
      <w:spacing w:line="240" w:lineRule="auto"/>
    </w:pPr>
  </w:style>
  <w:style w:type="character" w:customStyle="1" w:styleId="FooterChar">
    <w:name w:val="Footer Char"/>
    <w:basedOn w:val="DefaultParagraphFont"/>
    <w:link w:val="Footer"/>
    <w:rsid w:val="00746222"/>
    <w:rPr>
      <w:rFonts w:eastAsia="Times New Roman"/>
      <w:sz w:val="24"/>
      <w:szCs w:val="24"/>
      <w:lang w:val="en-GB" w:eastAsia="en-GB"/>
    </w:rPr>
  </w:style>
  <w:style w:type="character" w:styleId="FootnoteReference">
    <w:name w:val="footnote reference"/>
    <w:basedOn w:val="DefaultParagraphFont"/>
    <w:rsid w:val="00746222"/>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rsid w:val="00746222"/>
    <w:pPr>
      <w:tabs>
        <w:tab w:val="center" w:pos="4320"/>
        <w:tab w:val="right" w:pos="8640"/>
      </w:tabs>
      <w:spacing w:line="240" w:lineRule="auto"/>
    </w:pPr>
  </w:style>
  <w:style w:type="character" w:customStyle="1" w:styleId="HeaderChar">
    <w:name w:val="Header Char"/>
    <w:basedOn w:val="DefaultParagraphFont"/>
    <w:link w:val="Header"/>
    <w:rsid w:val="00746222"/>
    <w:rPr>
      <w:rFonts w:eastAsia="Times New Roman"/>
      <w:sz w:val="24"/>
      <w:szCs w:val="24"/>
      <w:lang w:val="en-GB" w:eastAsia="en-GB"/>
    </w:rPr>
  </w:style>
  <w:style w:type="character" w:styleId="HTMLAcronym">
    <w:name w:val="HTML Acronym"/>
    <w:basedOn w:val="DefaultParagraphFont"/>
    <w:rsid w:val="009A3899"/>
  </w:style>
  <w:style w:type="character" w:styleId="HTMLCite">
    <w:name w:val="HTML Cite"/>
    <w:basedOn w:val="DefaultParagraphFont"/>
    <w:rsid w:val="009A3899"/>
    <w:rPr>
      <w:i/>
      <w:iCs/>
    </w:rPr>
  </w:style>
  <w:style w:type="character" w:styleId="HTMLCode">
    <w:name w:val="HTML Code"/>
    <w:basedOn w:val="DefaultParagraphFont"/>
    <w:rsid w:val="009A3899"/>
    <w:rPr>
      <w:rFonts w:ascii="Courier New" w:hAnsi="Courier New" w:cs="Courier New"/>
      <w:sz w:val="20"/>
      <w:szCs w:val="20"/>
    </w:rPr>
  </w:style>
  <w:style w:type="character" w:styleId="HTMLDefinition">
    <w:name w:val="HTML Definition"/>
    <w:basedOn w:val="DefaultParagraphFont"/>
    <w:rsid w:val="009A3899"/>
    <w:rPr>
      <w:i/>
      <w:iCs/>
    </w:rPr>
  </w:style>
  <w:style w:type="character" w:styleId="HTMLKeyboard">
    <w:name w:val="HTML Keyboard"/>
    <w:basedOn w:val="DefaultParagraphFont"/>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hAnsi="Consolas"/>
    </w:rPr>
  </w:style>
  <w:style w:type="character" w:customStyle="1" w:styleId="HTMLPreformattedChar">
    <w:name w:val="HTML Preformatted Char"/>
    <w:basedOn w:val="DefaultParagraphFont"/>
    <w:link w:val="HTMLPreformatted"/>
    <w:rsid w:val="009A3899"/>
    <w:rPr>
      <w:rFonts w:ascii="Consolas" w:eastAsia="Times New Roman" w:hAnsi="Consolas"/>
      <w:sz w:val="20"/>
      <w:szCs w:val="20"/>
    </w:rPr>
  </w:style>
  <w:style w:type="character" w:styleId="HTMLSample">
    <w:name w:val="HTML Sample"/>
    <w:basedOn w:val="DefaultParagraphFont"/>
    <w:rsid w:val="009A3899"/>
    <w:rPr>
      <w:rFonts w:ascii="Courier New" w:hAnsi="Courier New" w:cs="Courier New"/>
    </w:rPr>
  </w:style>
  <w:style w:type="character" w:styleId="HTMLTypewriter">
    <w:name w:val="HTML Typewriter"/>
    <w:basedOn w:val="DefaultParagraphFont"/>
    <w:rsid w:val="009A3899"/>
    <w:rPr>
      <w:rFonts w:ascii="Courier New" w:hAnsi="Courier New" w:cs="Courier New"/>
      <w:sz w:val="20"/>
      <w:szCs w:val="20"/>
    </w:rPr>
  </w:style>
  <w:style w:type="character" w:styleId="HTMLVariable">
    <w:name w:val="HTML Variable"/>
    <w:basedOn w:val="DefaultParagraphFont"/>
    <w:rsid w:val="009A3899"/>
    <w:rPr>
      <w:i/>
      <w:iCs/>
    </w:rPr>
  </w:style>
  <w:style w:type="character" w:styleId="Hyperlink">
    <w:name w:val="Hyperlink"/>
    <w:basedOn w:val="DefaultParagraphFont"/>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Normal"/>
    <w:next w:val="Paragraph"/>
    <w:qFormat/>
    <w:rsid w:val="00746222"/>
    <w:pPr>
      <w:spacing w:before="240" w:after="240" w:line="360" w:lineRule="auto"/>
      <w:ind w:left="720" w:right="567"/>
    </w:pPr>
    <w:rPr>
      <w:sz w:val="22"/>
    </w:rPr>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basedOn w:val="DefaultParagraphFont"/>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hAnsi="BlissRegular"/>
      <w:b/>
    </w:rPr>
  </w:style>
  <w:style w:type="paragraph" w:customStyle="1" w:styleId="SX-Affiliation">
    <w:name w:val="SX-Affiliation"/>
    <w:basedOn w:val="Normal"/>
    <w:next w:val="Normal"/>
    <w:qFormat/>
    <w:rsid w:val="009A3899"/>
    <w:pPr>
      <w:spacing w:after="160" w:line="190" w:lineRule="exact"/>
    </w:pPr>
    <w:rPr>
      <w:rFonts w:ascii="BlissRegular" w:hAnsi="BlissRegular"/>
      <w:sz w:val="16"/>
    </w:rPr>
  </w:style>
  <w:style w:type="paragraph" w:customStyle="1" w:styleId="SX-Articlehead">
    <w:name w:val="SX-Article head"/>
    <w:basedOn w:val="Normal"/>
    <w:qFormat/>
    <w:rsid w:val="009A3899"/>
    <w:pPr>
      <w:spacing w:before="210" w:line="210" w:lineRule="exact"/>
      <w:ind w:firstLine="288"/>
      <w:jc w:val="both"/>
    </w:pPr>
    <w:rPr>
      <w:b/>
      <w:sz w:val="18"/>
    </w:rPr>
  </w:style>
  <w:style w:type="paragraph" w:customStyle="1" w:styleId="SX-Authornames">
    <w:name w:val="SX-Author names"/>
    <w:basedOn w:val="Normal"/>
    <w:rsid w:val="009A3899"/>
    <w:pPr>
      <w:spacing w:after="120" w:line="210" w:lineRule="exact"/>
    </w:pPr>
    <w:rPr>
      <w:rFonts w:ascii="BlissMedium" w:hAnsi="BlissMedium"/>
    </w:rPr>
  </w:style>
  <w:style w:type="paragraph" w:customStyle="1" w:styleId="SX-Bodytext">
    <w:name w:val="SX-Body text"/>
    <w:basedOn w:val="Normal"/>
    <w:next w:val="Normal"/>
    <w:rsid w:val="009A3899"/>
    <w:pPr>
      <w:spacing w:line="210" w:lineRule="exact"/>
      <w:ind w:firstLine="288"/>
      <w:jc w:val="both"/>
    </w:pPr>
    <w:rPr>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sz w:val="16"/>
    </w:rPr>
  </w:style>
  <w:style w:type="paragraph" w:customStyle="1" w:styleId="SX-RefHead">
    <w:name w:val="SX-RefHead"/>
    <w:basedOn w:val="Normal"/>
    <w:rsid w:val="009A3899"/>
    <w:pPr>
      <w:spacing w:before="200" w:line="190" w:lineRule="exact"/>
    </w:pPr>
    <w:rPr>
      <w:b/>
      <w:sz w:val="16"/>
    </w:rPr>
  </w:style>
  <w:style w:type="character" w:customStyle="1" w:styleId="SX-reflink">
    <w:name w:val="SX-reflink"/>
    <w:basedOn w:val="DefaultParagraphFont"/>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style>
  <w:style w:type="paragraph" w:customStyle="1" w:styleId="SX-Tablelegend">
    <w:name w:val="SX-Tablelegend"/>
    <w:basedOn w:val="Normal"/>
    <w:qFormat/>
    <w:rsid w:val="009A3899"/>
    <w:pPr>
      <w:spacing w:line="190" w:lineRule="exact"/>
      <w:ind w:left="245" w:hanging="245"/>
      <w:jc w:val="both"/>
    </w:pPr>
    <w:rPr>
      <w:sz w:val="16"/>
    </w:rPr>
  </w:style>
  <w:style w:type="paragraph" w:customStyle="1" w:styleId="SX-Tabletext">
    <w:name w:val="SX-Tabletext"/>
    <w:basedOn w:val="Normal"/>
    <w:qFormat/>
    <w:rsid w:val="009A3899"/>
    <w:pPr>
      <w:spacing w:line="210" w:lineRule="exact"/>
      <w:jc w:val="center"/>
    </w:pPr>
    <w:rPr>
      <w:sz w:val="18"/>
    </w:rPr>
  </w:style>
  <w:style w:type="paragraph" w:customStyle="1" w:styleId="SX-Tabletitle">
    <w:name w:val="SX-Tabletitle"/>
    <w:basedOn w:val="Normal"/>
    <w:qFormat/>
    <w:rsid w:val="009A3899"/>
    <w:pPr>
      <w:spacing w:after="120" w:line="210" w:lineRule="exact"/>
      <w:jc w:val="both"/>
    </w:pPr>
    <w:rPr>
      <w:rFonts w:ascii="BlissMedium" w:hAnsi="BlissMedium"/>
      <w:sz w:val="18"/>
    </w:rPr>
  </w:style>
  <w:style w:type="paragraph" w:customStyle="1" w:styleId="SX-Title">
    <w:name w:val="SX-Title"/>
    <w:basedOn w:val="Normal"/>
    <w:rsid w:val="009A3899"/>
    <w:pPr>
      <w:spacing w:after="240" w:line="500" w:lineRule="exact"/>
    </w:pPr>
    <w:rPr>
      <w:rFonts w:ascii="BlissBold"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customStyle="1" w:styleId="Heading1Char">
    <w:name w:val="Heading 1 Char"/>
    <w:basedOn w:val="DefaultParagraphFont"/>
    <w:link w:val="Heading1"/>
    <w:rsid w:val="00746222"/>
    <w:rPr>
      <w:rFonts w:eastAsia="Times New Roman" w:cs="Arial"/>
      <w:b/>
      <w:bCs/>
      <w:kern w:val="32"/>
      <w:sz w:val="24"/>
      <w:szCs w:val="32"/>
      <w:lang w:val="en-GB" w:eastAsia="en-GB"/>
    </w:rPr>
  </w:style>
  <w:style w:type="paragraph" w:styleId="NormalWeb">
    <w:name w:val="Normal (Web)"/>
    <w:basedOn w:val="Normal"/>
    <w:uiPriority w:val="99"/>
    <w:unhideWhenUsed/>
    <w:rsid w:val="00DB4028"/>
    <w:pPr>
      <w:spacing w:before="100" w:beforeAutospacing="1" w:after="100" w:afterAutospacing="1"/>
    </w:pPr>
    <w:rPr>
      <w:rFonts w:ascii="Times" w:hAnsi="Times"/>
      <w:lang w:val="es-ES_tradnl"/>
    </w:rPr>
  </w:style>
  <w:style w:type="character" w:customStyle="1" w:styleId="apple-converted-space">
    <w:name w:val="apple-converted-space"/>
    <w:basedOn w:val="DefaultParagraphFont"/>
    <w:rsid w:val="00DB4028"/>
  </w:style>
  <w:style w:type="paragraph" w:styleId="ListParagraph">
    <w:name w:val="List Paragraph"/>
    <w:basedOn w:val="Normal"/>
    <w:uiPriority w:val="72"/>
    <w:qFormat/>
    <w:rsid w:val="00DB4028"/>
    <w:pPr>
      <w:ind w:left="720"/>
      <w:contextualSpacing/>
    </w:pPr>
  </w:style>
  <w:style w:type="character" w:customStyle="1" w:styleId="Heading2Char">
    <w:name w:val="Heading 2 Char"/>
    <w:basedOn w:val="DefaultParagraphFont"/>
    <w:link w:val="Heading2"/>
    <w:rsid w:val="00746222"/>
    <w:rPr>
      <w:rFonts w:eastAsia="Times New Roman" w:cs="Arial"/>
      <w:b/>
      <w:bCs/>
      <w:i/>
      <w:iCs/>
      <w:sz w:val="24"/>
      <w:szCs w:val="28"/>
      <w:lang w:val="en-GB" w:eastAsia="en-GB"/>
    </w:rPr>
  </w:style>
  <w:style w:type="character" w:customStyle="1" w:styleId="Heading3Char">
    <w:name w:val="Heading 3 Char"/>
    <w:basedOn w:val="DefaultParagraphFont"/>
    <w:link w:val="Heading3"/>
    <w:rsid w:val="00746222"/>
    <w:rPr>
      <w:rFonts w:eastAsia="Times New Roman" w:cs="Arial"/>
      <w:bCs/>
      <w:i/>
      <w:sz w:val="24"/>
      <w:szCs w:val="26"/>
      <w:lang w:val="en-GB" w:eastAsia="en-GB"/>
    </w:rPr>
  </w:style>
  <w:style w:type="character" w:customStyle="1" w:styleId="Heading4Char">
    <w:name w:val="Heading 4 Char"/>
    <w:basedOn w:val="DefaultParagraphFont"/>
    <w:link w:val="Heading4"/>
    <w:rsid w:val="00746222"/>
    <w:rPr>
      <w:rFonts w:eastAsia="Times New Roman"/>
      <w:bCs/>
      <w:sz w:val="24"/>
      <w:szCs w:val="28"/>
      <w:lang w:val="en-GB" w:eastAsia="en-GB"/>
    </w:rPr>
  </w:style>
  <w:style w:type="paragraph" w:customStyle="1" w:styleId="Articletitle">
    <w:name w:val="Article title"/>
    <w:basedOn w:val="Normal"/>
    <w:next w:val="Normal"/>
    <w:qFormat/>
    <w:rsid w:val="00746222"/>
    <w:pPr>
      <w:spacing w:after="120" w:line="360" w:lineRule="auto"/>
    </w:pPr>
    <w:rPr>
      <w:b/>
      <w:sz w:val="28"/>
    </w:rPr>
  </w:style>
  <w:style w:type="paragraph" w:customStyle="1" w:styleId="Authornames">
    <w:name w:val="Author names"/>
    <w:basedOn w:val="Normal"/>
    <w:next w:val="Normal"/>
    <w:qFormat/>
    <w:rsid w:val="00746222"/>
    <w:pPr>
      <w:spacing w:before="240" w:line="360" w:lineRule="auto"/>
    </w:pPr>
    <w:rPr>
      <w:sz w:val="28"/>
    </w:rPr>
  </w:style>
  <w:style w:type="paragraph" w:customStyle="1" w:styleId="Affiliation">
    <w:name w:val="Affiliation"/>
    <w:basedOn w:val="Normal"/>
    <w:qFormat/>
    <w:rsid w:val="00746222"/>
    <w:pPr>
      <w:spacing w:before="240" w:line="360" w:lineRule="auto"/>
    </w:pPr>
    <w:rPr>
      <w:i/>
    </w:rPr>
  </w:style>
  <w:style w:type="paragraph" w:customStyle="1" w:styleId="Receiveddates">
    <w:name w:val="Received dates"/>
    <w:basedOn w:val="Affiliation"/>
    <w:next w:val="Abstract"/>
    <w:qFormat/>
    <w:rsid w:val="00746222"/>
  </w:style>
  <w:style w:type="paragraph" w:customStyle="1" w:styleId="Abstract">
    <w:name w:val="Abstract"/>
    <w:basedOn w:val="Normal"/>
    <w:next w:val="Keywords"/>
    <w:qFormat/>
    <w:rsid w:val="00746222"/>
    <w:pPr>
      <w:spacing w:before="360" w:after="300" w:line="360" w:lineRule="auto"/>
      <w:ind w:left="720" w:right="567"/>
      <w:contextualSpacing/>
    </w:pPr>
    <w:rPr>
      <w:sz w:val="22"/>
    </w:rPr>
  </w:style>
  <w:style w:type="paragraph" w:customStyle="1" w:styleId="Correspondencedetails">
    <w:name w:val="Correspondence details"/>
    <w:basedOn w:val="Normal"/>
    <w:qFormat/>
    <w:rsid w:val="00746222"/>
    <w:pPr>
      <w:spacing w:before="240" w:line="360" w:lineRule="auto"/>
    </w:pPr>
  </w:style>
  <w:style w:type="paragraph" w:customStyle="1" w:styleId="Displayedquotation">
    <w:name w:val="Displayed quotation"/>
    <w:basedOn w:val="Normal"/>
    <w:qFormat/>
    <w:rsid w:val="00746222"/>
    <w:pPr>
      <w:tabs>
        <w:tab w:val="left" w:pos="1077"/>
        <w:tab w:val="left" w:pos="1440"/>
        <w:tab w:val="left" w:pos="1797"/>
        <w:tab w:val="left" w:pos="2155"/>
        <w:tab w:val="left" w:pos="2512"/>
      </w:tabs>
      <w:spacing w:before="240" w:after="360" w:line="360" w:lineRule="auto"/>
      <w:ind w:left="709" w:right="425"/>
      <w:contextualSpacing/>
    </w:pPr>
    <w:rPr>
      <w:sz w:val="22"/>
    </w:rPr>
  </w:style>
  <w:style w:type="paragraph" w:customStyle="1" w:styleId="Numberedlist">
    <w:name w:val="Numbered list"/>
    <w:basedOn w:val="Paragraph"/>
    <w:next w:val="Paragraph"/>
    <w:qFormat/>
    <w:rsid w:val="00746222"/>
    <w:pPr>
      <w:widowControl/>
      <w:numPr>
        <w:numId w:val="16"/>
      </w:numPr>
      <w:spacing w:after="240"/>
      <w:contextualSpacing/>
    </w:pPr>
  </w:style>
  <w:style w:type="paragraph" w:customStyle="1" w:styleId="Displayedequation">
    <w:name w:val="Displayed equation"/>
    <w:basedOn w:val="Normal"/>
    <w:next w:val="Paragraph"/>
    <w:qFormat/>
    <w:rsid w:val="00746222"/>
    <w:pPr>
      <w:tabs>
        <w:tab w:val="center" w:pos="4253"/>
        <w:tab w:val="right" w:pos="8222"/>
      </w:tabs>
      <w:spacing w:before="240" w:after="240"/>
      <w:jc w:val="center"/>
    </w:pPr>
  </w:style>
  <w:style w:type="paragraph" w:customStyle="1" w:styleId="Acknowledgements">
    <w:name w:val="Acknowledgements"/>
    <w:basedOn w:val="Normal"/>
    <w:next w:val="Normal"/>
    <w:qFormat/>
    <w:rsid w:val="00746222"/>
    <w:pPr>
      <w:spacing w:before="120" w:line="360" w:lineRule="auto"/>
    </w:pPr>
    <w:rPr>
      <w:sz w:val="22"/>
    </w:rPr>
  </w:style>
  <w:style w:type="paragraph" w:customStyle="1" w:styleId="Tabletitle0">
    <w:name w:val="Table title"/>
    <w:basedOn w:val="Normal"/>
    <w:next w:val="Normal"/>
    <w:qFormat/>
    <w:rsid w:val="00746222"/>
    <w:pPr>
      <w:spacing w:before="240" w:line="360" w:lineRule="auto"/>
    </w:pPr>
  </w:style>
  <w:style w:type="paragraph" w:customStyle="1" w:styleId="Figurecaption">
    <w:name w:val="Figure caption"/>
    <w:basedOn w:val="Normal"/>
    <w:next w:val="Normal"/>
    <w:qFormat/>
    <w:rsid w:val="00746222"/>
    <w:pPr>
      <w:spacing w:before="240" w:line="360" w:lineRule="auto"/>
    </w:pPr>
  </w:style>
  <w:style w:type="paragraph" w:customStyle="1" w:styleId="Footnotes">
    <w:name w:val="Footnotes"/>
    <w:basedOn w:val="Normal"/>
    <w:qFormat/>
    <w:rsid w:val="00746222"/>
    <w:pPr>
      <w:spacing w:before="120" w:line="360" w:lineRule="auto"/>
      <w:ind w:left="482" w:hanging="482"/>
      <w:contextualSpacing/>
    </w:pPr>
    <w:rPr>
      <w:sz w:val="22"/>
    </w:rPr>
  </w:style>
  <w:style w:type="paragraph" w:customStyle="1" w:styleId="Notesoncontributors">
    <w:name w:val="Notes on contributors"/>
    <w:basedOn w:val="Normal"/>
    <w:qFormat/>
    <w:rsid w:val="00746222"/>
    <w:pPr>
      <w:spacing w:before="240" w:line="360" w:lineRule="auto"/>
    </w:pPr>
    <w:rPr>
      <w:sz w:val="22"/>
    </w:rPr>
  </w:style>
  <w:style w:type="paragraph" w:customStyle="1" w:styleId="Normalparagraphstyle">
    <w:name w:val="Normal paragraph style"/>
    <w:basedOn w:val="Normal"/>
    <w:next w:val="Normal"/>
    <w:rsid w:val="00746222"/>
  </w:style>
  <w:style w:type="paragraph" w:customStyle="1" w:styleId="Newparagraph">
    <w:name w:val="New paragraph"/>
    <w:basedOn w:val="Normal"/>
    <w:qFormat/>
    <w:rsid w:val="00746222"/>
    <w:pPr>
      <w:ind w:firstLine="720"/>
    </w:pPr>
  </w:style>
  <w:style w:type="paragraph" w:styleId="NormalIndent">
    <w:name w:val="Normal Indent"/>
    <w:basedOn w:val="Normal"/>
    <w:rsid w:val="00746222"/>
    <w:pPr>
      <w:ind w:left="720"/>
    </w:pPr>
  </w:style>
  <w:style w:type="paragraph" w:customStyle="1" w:styleId="References">
    <w:name w:val="References"/>
    <w:basedOn w:val="Normal"/>
    <w:qFormat/>
    <w:rsid w:val="00746222"/>
    <w:pPr>
      <w:spacing w:before="120" w:line="360" w:lineRule="auto"/>
      <w:ind w:left="720" w:hanging="720"/>
      <w:contextualSpacing/>
    </w:pPr>
  </w:style>
  <w:style w:type="paragraph" w:customStyle="1" w:styleId="Subjectcodes">
    <w:name w:val="Subject codes"/>
    <w:basedOn w:val="Keywords"/>
    <w:next w:val="Paragraph"/>
    <w:qFormat/>
    <w:rsid w:val="00746222"/>
  </w:style>
  <w:style w:type="paragraph" w:customStyle="1" w:styleId="Bulletedlist">
    <w:name w:val="Bulleted list"/>
    <w:basedOn w:val="Paragraph"/>
    <w:next w:val="Paragraph"/>
    <w:qFormat/>
    <w:rsid w:val="00746222"/>
    <w:pPr>
      <w:widowControl/>
      <w:numPr>
        <w:numId w:val="17"/>
      </w:numPr>
      <w:spacing w:after="240"/>
      <w:contextualSpacing/>
    </w:pPr>
  </w:style>
  <w:style w:type="paragraph" w:styleId="FootnoteText">
    <w:name w:val="footnote text"/>
    <w:basedOn w:val="Normal"/>
    <w:link w:val="FootnoteTextChar"/>
    <w:autoRedefine/>
    <w:rsid w:val="00746222"/>
    <w:pPr>
      <w:ind w:left="284" w:hanging="284"/>
    </w:pPr>
    <w:rPr>
      <w:sz w:val="22"/>
      <w:szCs w:val="20"/>
    </w:rPr>
  </w:style>
  <w:style w:type="character" w:customStyle="1" w:styleId="FootnoteTextChar">
    <w:name w:val="Footnote Text Char"/>
    <w:basedOn w:val="DefaultParagraphFont"/>
    <w:link w:val="FootnoteText"/>
    <w:rsid w:val="00746222"/>
    <w:rPr>
      <w:rFonts w:eastAsia="Times New Roman"/>
      <w:sz w:val="22"/>
      <w:lang w:val="en-GB" w:eastAsia="en-GB"/>
    </w:rPr>
  </w:style>
  <w:style w:type="paragraph" w:customStyle="1" w:styleId="Heading4Paragraph">
    <w:name w:val="Heading 4 + Paragraph"/>
    <w:basedOn w:val="Paragraph"/>
    <w:next w:val="Newparagraph"/>
    <w:qFormat/>
    <w:rsid w:val="00746222"/>
    <w:pPr>
      <w:widowControl/>
      <w:spacing w:before="360"/>
    </w:pPr>
  </w:style>
  <w:style w:type="table" w:styleId="TableGrid">
    <w:name w:val="Table Grid"/>
    <w:basedOn w:val="TableNormal"/>
    <w:uiPriority w:val="59"/>
    <w:rsid w:val="006A776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Light">
    <w:name w:val="Grid Table Light"/>
    <w:basedOn w:val="TableNormal"/>
    <w:uiPriority w:val="40"/>
    <w:rsid w:val="00CC245D"/>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PlainTable1">
    <w:name w:val="Plain Table 1"/>
    <w:basedOn w:val="TableNormal"/>
    <w:uiPriority w:val="41"/>
    <w:rsid w:val="00CC245D"/>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
    <w:name w:val="Plain Table 2"/>
    <w:basedOn w:val="TableNormal"/>
    <w:uiPriority w:val="42"/>
    <w:rsid w:val="00CC245D"/>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
    <w:name w:val="Plain Table 3"/>
    <w:basedOn w:val="TableNormal"/>
    <w:uiPriority w:val="43"/>
    <w:rsid w:val="00CC245D"/>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5">
    <w:name w:val="Plain Table 5"/>
    <w:basedOn w:val="TableNormal"/>
    <w:uiPriority w:val="45"/>
    <w:rsid w:val="00CC245D"/>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
    <w:name w:val="Grid Table 1 Light"/>
    <w:basedOn w:val="TableNormal"/>
    <w:uiPriority w:val="46"/>
    <w:rsid w:val="00CC245D"/>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4">
    <w:name w:val="Plain Table 4"/>
    <w:basedOn w:val="TableNormal"/>
    <w:uiPriority w:val="44"/>
    <w:rsid w:val="00CC245D"/>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ion">
    <w:name w:val="Revision"/>
    <w:hidden/>
    <w:uiPriority w:val="71"/>
    <w:rsid w:val="00D05FDD"/>
    <w:rPr>
      <w:rFonts w:eastAsia="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650841">
      <w:bodyDiv w:val="1"/>
      <w:marLeft w:val="0"/>
      <w:marRight w:val="0"/>
      <w:marTop w:val="0"/>
      <w:marBottom w:val="0"/>
      <w:divBdr>
        <w:top w:val="none" w:sz="0" w:space="0" w:color="auto"/>
        <w:left w:val="none" w:sz="0" w:space="0" w:color="auto"/>
        <w:bottom w:val="none" w:sz="0" w:space="0" w:color="auto"/>
        <w:right w:val="none" w:sz="0" w:space="0" w:color="auto"/>
      </w:divBdr>
      <w:divsChild>
        <w:div w:id="107894163">
          <w:marLeft w:val="0"/>
          <w:marRight w:val="0"/>
          <w:marTop w:val="0"/>
          <w:marBottom w:val="0"/>
          <w:divBdr>
            <w:top w:val="none" w:sz="0" w:space="0" w:color="auto"/>
            <w:left w:val="none" w:sz="0" w:space="0" w:color="auto"/>
            <w:bottom w:val="none" w:sz="0" w:space="0" w:color="auto"/>
            <w:right w:val="none" w:sz="0" w:space="0" w:color="auto"/>
          </w:divBdr>
          <w:divsChild>
            <w:div w:id="2047440367">
              <w:marLeft w:val="0"/>
              <w:marRight w:val="0"/>
              <w:marTop w:val="0"/>
              <w:marBottom w:val="0"/>
              <w:divBdr>
                <w:top w:val="none" w:sz="0" w:space="0" w:color="auto"/>
                <w:left w:val="none" w:sz="0" w:space="0" w:color="auto"/>
                <w:bottom w:val="none" w:sz="0" w:space="0" w:color="auto"/>
                <w:right w:val="none" w:sz="0" w:space="0" w:color="auto"/>
              </w:divBdr>
              <w:divsChild>
                <w:div w:id="2100324019">
                  <w:marLeft w:val="0"/>
                  <w:marRight w:val="0"/>
                  <w:marTop w:val="0"/>
                  <w:marBottom w:val="0"/>
                  <w:divBdr>
                    <w:top w:val="none" w:sz="0" w:space="0" w:color="auto"/>
                    <w:left w:val="none" w:sz="0" w:space="0" w:color="auto"/>
                    <w:bottom w:val="none" w:sz="0" w:space="0" w:color="auto"/>
                    <w:right w:val="none" w:sz="0" w:space="0" w:color="auto"/>
                  </w:divBdr>
                  <w:divsChild>
                    <w:div w:id="1797794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doNotSaveAsSingleFile/>
</w:webSettings>
</file>

<file path=word/_rels/document.xml.rels><?xml version="1.0" encoding="UTF-8" standalone="yes"?>
<Relationships xmlns="http://schemas.openxmlformats.org/package/2006/relationships"><Relationship Id="rId48" Type="http://schemas.microsoft.com/office/2011/relationships/people" Target="people.xml"/><Relationship Id="rId49" Type="http://schemas.microsoft.com/office/2011/relationships/commentsExtended" Target="commentsExtended.xm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comments" Target="comments.xml"/><Relationship Id="rId23" Type="http://schemas.openxmlformats.org/officeDocument/2006/relationships/image" Target="media/image8.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17.png"/><Relationship Id="rId35" Type="http://schemas.openxmlformats.org/officeDocument/2006/relationships/image" Target="media/image18.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mailto:Gustavo.Goni@noaa.gov" TargetMode="External"/><Relationship Id="rId36" Type="http://schemas.openxmlformats.org/officeDocument/2006/relationships/image" Target="media/image19.png"/><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37" Type="http://schemas.openxmlformats.org/officeDocument/2006/relationships/image" Target="media/image24.png"/><Relationship Id="rId18" Type="http://schemas.openxmlformats.org/officeDocument/2006/relationships/image" Target="media/image9.png"/><Relationship Id="rId19" Type="http://schemas.openxmlformats.org/officeDocument/2006/relationships/image" Target="media/image10.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fontTable" Target="fontTable.xml"/><Relationship Id="rId4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trinanes:Library:Application%20Support:Microsoft:Office:Plantillas%20personales:Mis%20plantillas:TF_Template_Word_Mac_201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548048-5F65-0E4C-80C6-021BC9F277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TF_Template_Word_Mac_2011.dotx</Template>
  <TotalTime>15</TotalTime>
  <Pages>18</Pages>
  <Words>3387</Words>
  <Characters>19310</Characters>
  <Application>Microsoft Macintosh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22652</CharactersWithSpaces>
  <SharedDoc>false</SharedDoc>
  <HLinks>
    <vt:vector size="24" baseType="variant">
      <vt:variant>
        <vt:i4>7077934</vt:i4>
      </vt:variant>
      <vt:variant>
        <vt:i4>9</vt:i4>
      </vt:variant>
      <vt:variant>
        <vt:i4>0</vt:i4>
      </vt:variant>
      <vt:variant>
        <vt:i4>5</vt:i4>
      </vt:variant>
      <vt:variant>
        <vt:lpwstr>http://www.sciencemag.org/about/authors/prep/res/refs.xhtml</vt:lpwstr>
      </vt:variant>
      <vt:variant>
        <vt:lpwstr/>
      </vt:variant>
      <vt:variant>
        <vt:i4>5177356</vt:i4>
      </vt:variant>
      <vt:variant>
        <vt:i4>6</vt:i4>
      </vt:variant>
      <vt:variant>
        <vt:i4>0</vt:i4>
      </vt:variant>
      <vt:variant>
        <vt:i4>5</vt:i4>
      </vt:variant>
      <vt:variant>
        <vt:lpwstr>http://www.tug.org/utilities/texconv/textopc.html</vt:lpwstr>
      </vt:variant>
      <vt:variant>
        <vt:lpwstr/>
      </vt:variant>
      <vt:variant>
        <vt:i4>3801121</vt:i4>
      </vt:variant>
      <vt:variant>
        <vt:i4>3</vt:i4>
      </vt:variant>
      <vt:variant>
        <vt:i4>0</vt:i4>
      </vt:variant>
      <vt:variant>
        <vt:i4>5</vt:i4>
      </vt:variant>
      <vt:variant>
        <vt:lpwstr>http://www.sciencemag.org/site/feature/contribinfo/index.xhtml</vt:lpwstr>
      </vt:variant>
      <vt:variant>
        <vt:lpwstr/>
      </vt:variant>
      <vt:variant>
        <vt:i4>7798821</vt:i4>
      </vt:variant>
      <vt:variant>
        <vt:i4>0</vt:i4>
      </vt:variant>
      <vt:variant>
        <vt:i4>0</vt:i4>
      </vt:variant>
      <vt:variant>
        <vt:i4>5</vt:i4>
      </vt:variant>
      <vt:variant>
        <vt:lpwstr>http://www.submit2science.org/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bhanson</dc:creator>
  <cp:lastModifiedBy>Gustavo Goni</cp:lastModifiedBy>
  <cp:revision>5</cp:revision>
  <dcterms:created xsi:type="dcterms:W3CDTF">2016-01-20T21:47:00Z</dcterms:created>
  <dcterms:modified xsi:type="dcterms:W3CDTF">2016-01-28T03:37:00Z</dcterms:modified>
</cp:coreProperties>
</file>