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AAA" w:rsidRDefault="00636ED8" w:rsidP="006D4AAA">
      <w:pPr>
        <w:pStyle w:val="Header"/>
      </w:pPr>
      <w:r>
        <w:t>WMO</w:t>
      </w:r>
      <w:r w:rsidR="006D4AAA" w:rsidRPr="00F275EB">
        <w:t>/CAS/WWW</w:t>
      </w:r>
    </w:p>
    <w:p w:rsidR="002E7DA7" w:rsidRPr="00F275EB" w:rsidRDefault="002E7DA7" w:rsidP="002E7DA7">
      <w:pPr>
        <w:pStyle w:val="Header"/>
        <w:tabs>
          <w:tab w:val="clear" w:pos="4153"/>
          <w:tab w:val="clear" w:pos="8306"/>
          <w:tab w:val="left" w:pos="1635"/>
        </w:tabs>
      </w:pPr>
      <w:r>
        <w:tab/>
      </w:r>
      <w:bookmarkStart w:id="0" w:name="_GoBack"/>
      <w:bookmarkEnd w:id="0"/>
    </w:p>
    <w:p w:rsidR="006D4AAA" w:rsidRPr="002E7DA7" w:rsidRDefault="003E45BF" w:rsidP="002E7DA7">
      <w:pPr>
        <w:pStyle w:val="Header"/>
        <w:jc w:val="center"/>
        <w:rPr>
          <w:b/>
        </w:rPr>
      </w:pPr>
      <w:r>
        <w:rPr>
          <w:b/>
        </w:rPr>
        <w:t>THIRD</w:t>
      </w:r>
      <w:r w:rsidR="006D4AAA" w:rsidRPr="002E7DA7">
        <w:rPr>
          <w:b/>
        </w:rPr>
        <w:t xml:space="preserve"> INTERNATIONAL WORKSHOP ON TROPICAL CYCLONE</w:t>
      </w:r>
      <w:r>
        <w:rPr>
          <w:b/>
        </w:rPr>
        <w:t xml:space="preserve"> LANDFALLING PROCESSE</w:t>
      </w:r>
      <w:r w:rsidR="006D4AAA" w:rsidRPr="002E7DA7">
        <w:rPr>
          <w:b/>
        </w:rPr>
        <w:t>S</w:t>
      </w:r>
    </w:p>
    <w:p w:rsidR="00043D2D" w:rsidRPr="00F275EB" w:rsidRDefault="003E45BF" w:rsidP="00D87E25">
      <w:pPr>
        <w:pStyle w:val="Heading1"/>
      </w:pPr>
      <w:r>
        <w:t>7</w:t>
      </w:r>
      <w:r w:rsidR="00043D2D" w:rsidRPr="00F275EB">
        <w:t>.</w:t>
      </w:r>
      <w:r w:rsidR="0003008D">
        <w:t>2</w:t>
      </w:r>
      <w:r w:rsidR="00043D2D" w:rsidRPr="00F275EB">
        <w:t xml:space="preserve">: </w:t>
      </w:r>
      <w:r>
        <w:t xml:space="preserve">Summary of </w:t>
      </w:r>
      <w:r w:rsidR="0003008D">
        <w:t>Forecast</w:t>
      </w:r>
      <w:r>
        <w:t xml:space="preserve"> Activities and Progress</w:t>
      </w:r>
    </w:p>
    <w:p w:rsidR="00043D2D" w:rsidRPr="00F275EB" w:rsidRDefault="00043D2D" w:rsidP="00CF3418">
      <w:pPr>
        <w:pStyle w:val="Titleblock"/>
      </w:pPr>
    </w:p>
    <w:p w:rsidR="00322495" w:rsidRDefault="00043D2D" w:rsidP="00322495">
      <w:pPr>
        <w:pStyle w:val="Titleblock"/>
      </w:pPr>
      <w:r w:rsidRPr="00F275EB">
        <w:t>Rapporteur:</w:t>
      </w:r>
      <w:r w:rsidRPr="00F275EB">
        <w:tab/>
      </w:r>
      <w:r w:rsidR="0003008D">
        <w:t>Bruce Harper</w:t>
      </w:r>
    </w:p>
    <w:p w:rsidR="00322495" w:rsidRDefault="00322495" w:rsidP="00322495">
      <w:pPr>
        <w:pStyle w:val="Titleblock"/>
      </w:pPr>
      <w:r>
        <w:tab/>
      </w:r>
      <w:r>
        <w:tab/>
      </w:r>
      <w:r w:rsidR="0003008D">
        <w:t>Systems Engineering Australia</w:t>
      </w:r>
      <w:r w:rsidR="006143DD">
        <w:t xml:space="preserve"> Pty Ltd (SEA)</w:t>
      </w:r>
    </w:p>
    <w:p w:rsidR="00043D2D" w:rsidRPr="00F275EB" w:rsidRDefault="0003008D" w:rsidP="00CF3418">
      <w:pPr>
        <w:pStyle w:val="Titleblock"/>
      </w:pPr>
      <w:r>
        <w:tab/>
      </w:r>
      <w:r>
        <w:tab/>
        <w:t>PO Box 3125, Newstead, Qld 4006, Australia</w:t>
      </w:r>
    </w:p>
    <w:p w:rsidR="00043D2D" w:rsidRPr="00F275EB" w:rsidRDefault="00043D2D" w:rsidP="00CF3418">
      <w:pPr>
        <w:pStyle w:val="Titleblock"/>
      </w:pPr>
    </w:p>
    <w:p w:rsidR="00043D2D" w:rsidRPr="00F275EB" w:rsidRDefault="00043D2D" w:rsidP="00CF3418">
      <w:pPr>
        <w:pStyle w:val="Titleblock"/>
      </w:pPr>
      <w:r w:rsidRPr="00F275EB">
        <w:t>Email:</w:t>
      </w:r>
      <w:r w:rsidRPr="00F275EB">
        <w:tab/>
      </w:r>
      <w:r w:rsidR="00CF3418" w:rsidRPr="00F275EB">
        <w:tab/>
      </w:r>
      <w:r w:rsidR="0003008D">
        <w:t>bruce.harper@systemsengineeringaustralia.com.au</w:t>
      </w:r>
    </w:p>
    <w:p w:rsidR="00043D2D" w:rsidRPr="00F275EB" w:rsidRDefault="00043D2D" w:rsidP="00CF3418">
      <w:pPr>
        <w:pStyle w:val="Titleblock"/>
      </w:pPr>
      <w:r w:rsidRPr="00F275EB">
        <w:t>Phone:</w:t>
      </w:r>
      <w:r w:rsidRPr="00F275EB">
        <w:tab/>
      </w:r>
      <w:r w:rsidRPr="00F275EB">
        <w:tab/>
      </w:r>
      <w:r w:rsidR="00322495" w:rsidRPr="00322495">
        <w:t>+</w:t>
      </w:r>
      <w:r w:rsidR="0003008D">
        <w:t>61 7 3254 0782</w:t>
      </w:r>
    </w:p>
    <w:p w:rsidR="00043D2D" w:rsidRPr="00F275EB" w:rsidRDefault="00043D2D" w:rsidP="00CF3418">
      <w:pPr>
        <w:pStyle w:val="Titleblock"/>
      </w:pPr>
    </w:p>
    <w:p w:rsidR="00043D2D" w:rsidRDefault="00043D2D" w:rsidP="00CF3418">
      <w:pPr>
        <w:pStyle w:val="Titleblock"/>
      </w:pPr>
      <w:r w:rsidRPr="00F275EB">
        <w:t>Working group:</w:t>
      </w:r>
    </w:p>
    <w:p w:rsidR="00322495" w:rsidRDefault="0003008D" w:rsidP="00322495">
      <w:pPr>
        <w:spacing w:after="0"/>
        <w:ind w:left="1440"/>
      </w:pPr>
      <w:r>
        <w:t>Nadao Khono (JMA, Japan)</w:t>
      </w:r>
    </w:p>
    <w:p w:rsidR="00461A4A" w:rsidRDefault="00461A4A" w:rsidP="00322495">
      <w:pPr>
        <w:spacing w:after="0"/>
        <w:ind w:left="1440"/>
      </w:pPr>
      <w:r>
        <w:t>Philip</w:t>
      </w:r>
      <w:r w:rsidR="00C6288C">
        <w:t>pe</w:t>
      </w:r>
      <w:r>
        <w:t xml:space="preserve"> Caroff (Meteo France, La Reunion)</w:t>
      </w:r>
    </w:p>
    <w:p w:rsidR="00461A4A" w:rsidRDefault="00244CBA" w:rsidP="00322495">
      <w:pPr>
        <w:spacing w:after="0"/>
        <w:ind w:left="1440"/>
      </w:pPr>
      <w:r w:rsidRPr="00244CBA">
        <w:t>Li Yongping (STI, CMA, China)</w:t>
      </w:r>
    </w:p>
    <w:p w:rsidR="00244CBA" w:rsidRDefault="00244CBA" w:rsidP="00322495">
      <w:pPr>
        <w:spacing w:after="0"/>
        <w:ind w:left="1440"/>
      </w:pPr>
      <w:r w:rsidRPr="00244CBA">
        <w:t>Jamie R</w:t>
      </w:r>
      <w:r>
        <w:t>h</w:t>
      </w:r>
      <w:r w:rsidRPr="00244CBA">
        <w:t>o</w:t>
      </w:r>
      <w:r w:rsidR="00391256">
        <w:t>m</w:t>
      </w:r>
      <w:r w:rsidRPr="00244CBA">
        <w:t>e (</w:t>
      </w:r>
      <w:r>
        <w:t>NOAA/</w:t>
      </w:r>
      <w:r w:rsidRPr="00244CBA">
        <w:t>NHC, USA)</w:t>
      </w:r>
    </w:p>
    <w:p w:rsidR="003458CE" w:rsidRPr="00564157" w:rsidRDefault="003458CE" w:rsidP="003458CE">
      <w:pPr>
        <w:spacing w:after="0"/>
        <w:ind w:left="1440"/>
      </w:pPr>
      <w:r w:rsidRPr="00564157">
        <w:t>Val Swail (Environment Canada)</w:t>
      </w:r>
    </w:p>
    <w:p w:rsidR="00322495" w:rsidRPr="00322495" w:rsidRDefault="00322495" w:rsidP="00322495">
      <w:pPr>
        <w:spacing w:after="0"/>
        <w:ind w:left="1440"/>
      </w:pPr>
    </w:p>
    <w:p w:rsidR="00275CB9" w:rsidRDefault="00BA5B90" w:rsidP="00322495">
      <w:pPr>
        <w:pStyle w:val="Abstract"/>
      </w:pPr>
      <w:r>
        <w:rPr>
          <w:b/>
        </w:rPr>
        <w:t>A</w:t>
      </w:r>
      <w:r w:rsidR="00266703" w:rsidRPr="003D3B2B">
        <w:rPr>
          <w:b/>
        </w:rPr>
        <w:t>bstract:</w:t>
      </w:r>
    </w:p>
    <w:p w:rsidR="00CE1A4B" w:rsidRDefault="00322495" w:rsidP="0003008D">
      <w:pPr>
        <w:pStyle w:val="Abstract"/>
      </w:pPr>
      <w:r w:rsidRPr="006937A4">
        <w:t xml:space="preserve">This report briefly summarizes recent </w:t>
      </w:r>
      <w:r w:rsidR="00EA57DA" w:rsidRPr="006937A4">
        <w:t xml:space="preserve">plans and </w:t>
      </w:r>
      <w:r w:rsidRPr="006937A4">
        <w:t xml:space="preserve">progress in </w:t>
      </w:r>
      <w:r w:rsidR="00EA57DA" w:rsidRPr="006937A4">
        <w:t xml:space="preserve">operational </w:t>
      </w:r>
      <w:r w:rsidR="003B75A6">
        <w:t xml:space="preserve">tropical cyclone </w:t>
      </w:r>
      <w:r w:rsidRPr="006937A4">
        <w:t>storm surge forecast</w:t>
      </w:r>
      <w:r w:rsidR="00980188" w:rsidRPr="006937A4">
        <w:t>ing procedures and tools</w:t>
      </w:r>
      <w:r w:rsidR="003458CE" w:rsidRPr="006937A4">
        <w:t xml:space="preserve"> since the last summary at IWTC VI (Dube et al. 2006)</w:t>
      </w:r>
      <w:r w:rsidR="00980188" w:rsidRPr="006937A4">
        <w:t>.</w:t>
      </w:r>
      <w:r w:rsidR="005D5EC4">
        <w:t xml:space="preserve"> The nexus between accurate storm forecasting, in regard to track, intensity and especially structure, is emphasised. The essential need for incorporation of uncertainty esti</w:t>
      </w:r>
      <w:r w:rsidR="00F336B1">
        <w:t xml:space="preserve">mates is highlighted, as is </w:t>
      </w:r>
      <w:r w:rsidR="005D5EC4">
        <w:t>ensur</w:t>
      </w:r>
      <w:r w:rsidR="00F336B1">
        <w:t>ing</w:t>
      </w:r>
      <w:r w:rsidR="005D5EC4">
        <w:t xml:space="preserve"> that the predictive systems adequately encompass the wide range of coastal environments and have sufficient data and resolution to capture the true ocean response</w:t>
      </w:r>
      <w:r w:rsidR="00AD7B88">
        <w:t xml:space="preserve"> and impacts</w:t>
      </w:r>
      <w:r w:rsidR="005D5EC4">
        <w:t>. Finally, it is acknowledged that agencies need adequate staff training and support and that the timely and plain communication of the warnings is especially critical.</w:t>
      </w:r>
    </w:p>
    <w:p w:rsidR="001E5DBF" w:rsidRPr="00DE086E" w:rsidRDefault="00980188" w:rsidP="00617FCE">
      <w:pPr>
        <w:pStyle w:val="Heading2"/>
      </w:pPr>
      <w:r>
        <w:t>7.2</w:t>
      </w:r>
      <w:r w:rsidR="00043D2D" w:rsidRPr="00DE086E">
        <w:t>.</w:t>
      </w:r>
      <w:r w:rsidR="00BA5B90" w:rsidRPr="00DE086E">
        <w:t>0</w:t>
      </w:r>
      <w:r w:rsidR="001E5DBF" w:rsidRPr="00DE086E">
        <w:t>. Introduction</w:t>
      </w:r>
      <w:r w:rsidR="00CE1A4B" w:rsidRPr="00DE086E">
        <w:tab/>
      </w:r>
    </w:p>
    <w:p w:rsidR="001B76F2" w:rsidRPr="003B75A6" w:rsidRDefault="001B76F2" w:rsidP="00F52692">
      <w:r w:rsidRPr="003B75A6">
        <w:t>Many forecast agencies now routinely apply well-established numerical hydrodynamic modelling techniques and systems to provide estimates of potential storm surge heights produced by tropical cyclones (TCs). Some obtain the forecast track and ocean forcing directly from NWP, whether deterministic o</w:t>
      </w:r>
      <w:r w:rsidR="003B75A6" w:rsidRPr="003B75A6">
        <w:t>r</w:t>
      </w:r>
      <w:r w:rsidRPr="003B75A6">
        <w:t xml:space="preserve"> ensemble, while most utilise ensemble NWP track forecasts and utilise intensity and structure estimates (e.g. </w:t>
      </w:r>
      <w:r w:rsidR="003B75A6">
        <w:t xml:space="preserve">derived from </w:t>
      </w:r>
      <w:r w:rsidRPr="003B75A6">
        <w:t xml:space="preserve">Dvorak, scatterometry </w:t>
      </w:r>
      <w:r w:rsidR="00C6288C" w:rsidRPr="003B75A6">
        <w:t>etc.</w:t>
      </w:r>
      <w:r w:rsidRPr="003B75A6">
        <w:t xml:space="preserve">) to </w:t>
      </w:r>
      <w:r w:rsidR="00AE7C58">
        <w:t xml:space="preserve">help </w:t>
      </w:r>
      <w:r w:rsidR="003B75A6" w:rsidRPr="003B75A6">
        <w:t>construct parametric wind and pressure forcing scenarios. Some also employ the use of pre-computed (atlas) descriptions of storm surge response to gauge uncertainty while others can directly generate stochastic storm surge r</w:t>
      </w:r>
      <w:r w:rsidR="003B75A6">
        <w:t>es</w:t>
      </w:r>
      <w:r w:rsidR="003B75A6" w:rsidRPr="003B75A6">
        <w:t>ponses.</w:t>
      </w:r>
    </w:p>
    <w:p w:rsidR="00244CBA" w:rsidRPr="003B75A6" w:rsidRDefault="003B75A6" w:rsidP="00F52692">
      <w:r w:rsidRPr="003B75A6">
        <w:lastRenderedPageBreak/>
        <w:t xml:space="preserve">In spite of this </w:t>
      </w:r>
      <w:r>
        <w:t xml:space="preserve">increase in </w:t>
      </w:r>
      <w:r w:rsidRPr="003B75A6">
        <w:t>basic capability, experience shows that many s</w:t>
      </w:r>
      <w:r w:rsidR="00244CBA" w:rsidRPr="003B75A6">
        <w:t>torm surge fo</w:t>
      </w:r>
      <w:r w:rsidRPr="003B75A6">
        <w:t>recasting and warning systems must</w:t>
      </w:r>
      <w:r w:rsidR="00244CBA" w:rsidRPr="003B75A6">
        <w:t xml:space="preserve"> not </w:t>
      </w:r>
      <w:r w:rsidRPr="003B75A6">
        <w:t>be adequate</w:t>
      </w:r>
      <w:r w:rsidR="00360032">
        <w:t xml:space="preserve"> enough</w:t>
      </w:r>
      <w:r w:rsidRPr="003B75A6">
        <w:t>, because there continues to be loss of life as a result of unexpected outcomes. While some negative</w:t>
      </w:r>
      <w:r>
        <w:t xml:space="preserve"> </w:t>
      </w:r>
      <w:r w:rsidR="00F336B1">
        <w:t>impacts</w:t>
      </w:r>
      <w:r>
        <w:t xml:space="preserve"> are likely due to a lack of emergency resources, preparedness</w:t>
      </w:r>
      <w:r w:rsidR="00360032">
        <w:t>,</w:t>
      </w:r>
      <w:r>
        <w:t xml:space="preserve"> knowledge</w:t>
      </w:r>
      <w:r w:rsidR="00360032">
        <w:t xml:space="preserve"> or communication</w:t>
      </w:r>
      <w:r>
        <w:t xml:space="preserve">, some are simply unavoidable due to </w:t>
      </w:r>
      <w:r w:rsidR="00360032">
        <w:t>limited</w:t>
      </w:r>
      <w:r>
        <w:t xml:space="preserve"> options (e.g. low lying remote islands) and many are </w:t>
      </w:r>
      <w:r w:rsidR="00360032">
        <w:t xml:space="preserve">likely </w:t>
      </w:r>
      <w:r>
        <w:t xml:space="preserve">caused by </w:t>
      </w:r>
      <w:r w:rsidR="00AE7C58">
        <w:t xml:space="preserve">previously uncontrolled </w:t>
      </w:r>
      <w:r>
        <w:t>human settlement in high hazard areas.</w:t>
      </w:r>
    </w:p>
    <w:p w:rsidR="00360032" w:rsidRDefault="00F336B1" w:rsidP="00F52692">
      <w:r>
        <w:t>Notwithstanding the</w:t>
      </w:r>
      <w:r w:rsidR="00AE7C58" w:rsidRPr="00360032">
        <w:t xml:space="preserve"> widespread basic capability in storm surge modelling it is not clear whether all products are sufficiently detailed to provide reliable advice at a local scale, either because the model resolutions are too coarse, or there is simply a lack of essential data or coverage, or not all </w:t>
      </w:r>
      <w:r>
        <w:t xml:space="preserve">the necessary </w:t>
      </w:r>
      <w:r w:rsidR="00AE7C58" w:rsidRPr="00360032">
        <w:t>components of w</w:t>
      </w:r>
      <w:r w:rsidR="00360032">
        <w:t>ater level are being addressed.</w:t>
      </w:r>
    </w:p>
    <w:p w:rsidR="0038513F" w:rsidRDefault="00360032" w:rsidP="00F52692">
      <w:r>
        <w:t>As reported in the companion report (Khono et al. 2014) there is a groundswell of interest and initiatives in producing “integrated” modelling systems</w:t>
      </w:r>
      <w:r w:rsidR="0038513F">
        <w:t>, ostensibly to link coastal, estuarine and riverine water level impacts during TC events, thus bringing together ocean, coastal and hydrological modelling. For some specific areas (e.g. so-called mega-cities with high exposure and vulnerability) this may well be of significant importance. However, for the vast majority of vulnerable regions such approaches will likely not be required and such philosophies may inhibit more pragmatic improvements in basic forecast</w:t>
      </w:r>
      <w:r w:rsidR="00F336B1">
        <w:t xml:space="preserve"> skill and warning effectiveness</w:t>
      </w:r>
      <w:r w:rsidR="0038513F">
        <w:t>.</w:t>
      </w:r>
    </w:p>
    <w:p w:rsidR="00424720" w:rsidRPr="00360032" w:rsidRDefault="00AE7C58" w:rsidP="00F52692">
      <w:r w:rsidRPr="00360032">
        <w:t xml:space="preserve">In particular there seems to be a notable absence of recognition that the astronomical tide is a principal </w:t>
      </w:r>
      <w:r w:rsidR="00360032" w:rsidRPr="00360032">
        <w:t>component of the total water level that often has a magnitude and wavelength of similar scale to a</w:t>
      </w:r>
      <w:r w:rsidR="0038513F">
        <w:t>n incoming</w:t>
      </w:r>
      <w:r w:rsidR="00360032" w:rsidRPr="00360032">
        <w:t xml:space="preserve"> tropical cyclone storm surge</w:t>
      </w:r>
      <w:r w:rsidR="00360032">
        <w:t>,</w:t>
      </w:r>
      <w:r w:rsidR="00360032" w:rsidRPr="00360032">
        <w:t xml:space="preserve"> and that the relative phasing of tide </w:t>
      </w:r>
      <w:r w:rsidR="00360032">
        <w:t xml:space="preserve">peak </w:t>
      </w:r>
      <w:r w:rsidR="00360032" w:rsidRPr="00360032">
        <w:t>and surge</w:t>
      </w:r>
      <w:r w:rsidR="00360032">
        <w:t xml:space="preserve"> peak</w:t>
      </w:r>
      <w:r w:rsidR="00360032" w:rsidRPr="00360032">
        <w:t xml:space="preserve"> (typically </w:t>
      </w:r>
      <w:r w:rsidR="0038513F">
        <w:t xml:space="preserve">at </w:t>
      </w:r>
      <w:r w:rsidR="00360032" w:rsidRPr="00360032">
        <w:t xml:space="preserve">closest approach) </w:t>
      </w:r>
      <w:r w:rsidR="00F336B1">
        <w:t>often</w:t>
      </w:r>
      <w:r w:rsidR="00360032" w:rsidRPr="00360032">
        <w:t xml:space="preserve"> dictates the outcome. It is not that tide is ever ign</w:t>
      </w:r>
      <w:r w:rsidR="00360032">
        <w:t>ored but it seems that m</w:t>
      </w:r>
      <w:r w:rsidR="0038513F">
        <w:t>any</w:t>
      </w:r>
      <w:r w:rsidR="00360032">
        <w:t xml:space="preserve"> predictive tools treat it as an additional step, perhaps requiring manual input or judgement. Where </w:t>
      </w:r>
      <w:r w:rsidR="00F336B1">
        <w:t xml:space="preserve">this is </w:t>
      </w:r>
      <w:r w:rsidR="00360032">
        <w:t xml:space="preserve">so, </w:t>
      </w:r>
      <w:r w:rsidR="00F336B1">
        <w:t>it</w:t>
      </w:r>
      <w:r w:rsidR="00360032">
        <w:t xml:space="preserve"> should be correcte</w:t>
      </w:r>
      <w:r w:rsidR="00F336B1">
        <w:t>d so that tide information is ex</w:t>
      </w:r>
      <w:r w:rsidR="00360032">
        <w:t>plicit</w:t>
      </w:r>
      <w:r w:rsidR="0038513F">
        <w:t>l</w:t>
      </w:r>
      <w:r w:rsidR="00360032">
        <w:t>y</w:t>
      </w:r>
      <w:r w:rsidR="00111F2C">
        <w:t xml:space="preserve"> </w:t>
      </w:r>
      <w:r w:rsidR="00360032">
        <w:t>included.</w:t>
      </w:r>
    </w:p>
    <w:p w:rsidR="00424720" w:rsidRPr="00AD15C3" w:rsidRDefault="0038513F" w:rsidP="00F52692">
      <w:r w:rsidRPr="00AD15C3">
        <w:t xml:space="preserve">Secondly, the </w:t>
      </w:r>
      <w:r w:rsidR="00F336B1" w:rsidRPr="00AD15C3">
        <w:t>impact of extreme waves needs special attention in exposed areas, both in the context of coastal and island communities. In addition to the possibility of dangerous wave setup there is also the potential for non-linear interactions with the incoming surge that may trigger bore-like responses with very damaging consequences.</w:t>
      </w:r>
    </w:p>
    <w:p w:rsidR="00244CBA" w:rsidRPr="00244CBA" w:rsidRDefault="00AD15C3" w:rsidP="00F52692">
      <w:r>
        <w:t>Finally, i</w:t>
      </w:r>
      <w:r w:rsidR="00F336B1" w:rsidRPr="00AD15C3">
        <w:t>t is the “t</w:t>
      </w:r>
      <w:r w:rsidR="00244CBA" w:rsidRPr="00AD15C3">
        <w:t>otal water level</w:t>
      </w:r>
      <w:r w:rsidR="00F336B1" w:rsidRPr="00AD15C3">
        <w:t>” comprised of the various subcomponents</w:t>
      </w:r>
      <w:r>
        <w:t>, together with their timing, magnitude and interaction</w:t>
      </w:r>
      <w:r w:rsidR="00AD7B88">
        <w:t>s</w:t>
      </w:r>
      <w:r>
        <w:t xml:space="preserve"> </w:t>
      </w:r>
      <w:r w:rsidR="00F336B1" w:rsidRPr="00AD15C3">
        <w:t xml:space="preserve">that must be reliably forecast </w:t>
      </w:r>
      <w:r>
        <w:t>and communicated. The</w:t>
      </w:r>
      <w:r w:rsidR="00F336B1" w:rsidRPr="00AD15C3">
        <w:t xml:space="preserve"> continued use of “surge” terminology </w:t>
      </w:r>
      <w:r>
        <w:t>in warnings should ideally b</w:t>
      </w:r>
      <w:r w:rsidR="00F336B1" w:rsidRPr="00AD15C3">
        <w:t xml:space="preserve">e replaced </w:t>
      </w:r>
      <w:r>
        <w:t>to reflect these complexities and to ensure that</w:t>
      </w:r>
      <w:r w:rsidR="00F336B1" w:rsidRPr="00AD15C3">
        <w:t xml:space="preserve"> absolute </w:t>
      </w:r>
      <w:r w:rsidRPr="00AD15C3">
        <w:t xml:space="preserve">height </w:t>
      </w:r>
      <w:r w:rsidR="00F336B1" w:rsidRPr="00AD15C3">
        <w:t>references</w:t>
      </w:r>
      <w:r w:rsidRPr="00AD15C3">
        <w:t xml:space="preserve"> </w:t>
      </w:r>
      <w:r>
        <w:t>are forecast and clearly communicated, so that</w:t>
      </w:r>
      <w:r w:rsidRPr="00AD15C3">
        <w:t xml:space="preserve"> flooded extents and depths can be determined.</w:t>
      </w:r>
    </w:p>
    <w:p w:rsidR="003E7DD7" w:rsidRPr="00EA57DA" w:rsidRDefault="00980188" w:rsidP="00617FCE">
      <w:pPr>
        <w:pStyle w:val="Heading2"/>
      </w:pPr>
      <w:r w:rsidRPr="00EA57DA">
        <w:t>7.2</w:t>
      </w:r>
      <w:r w:rsidR="00043D2D" w:rsidRPr="00EA57DA">
        <w:t>.</w:t>
      </w:r>
      <w:r w:rsidR="00BA5B90" w:rsidRPr="00EA57DA">
        <w:t>1</w:t>
      </w:r>
      <w:r w:rsidR="001E5DBF" w:rsidRPr="00EA57DA">
        <w:t xml:space="preserve">. </w:t>
      </w:r>
      <w:r w:rsidR="00DE086E" w:rsidRPr="00EA57DA">
        <w:t xml:space="preserve">Progress in </w:t>
      </w:r>
      <w:r w:rsidR="003E7DD7" w:rsidRPr="00EA57DA">
        <w:t xml:space="preserve">TC </w:t>
      </w:r>
      <w:r w:rsidR="006A6685" w:rsidRPr="00EA57DA">
        <w:t>F</w:t>
      </w:r>
      <w:r w:rsidR="003E7DD7" w:rsidRPr="00EA57DA">
        <w:t>orecasting</w:t>
      </w:r>
      <w:r w:rsidR="006A6685" w:rsidRPr="00EA57DA">
        <w:t xml:space="preserve"> Relevant to Storm Surge</w:t>
      </w:r>
    </w:p>
    <w:p w:rsidR="003E7DD7" w:rsidRPr="00EA57DA" w:rsidRDefault="003E7DD7" w:rsidP="00F52692">
      <w:r w:rsidRPr="00EA57DA">
        <w:t>For accurate storm surge predictions, accurate TC</w:t>
      </w:r>
      <w:r w:rsidR="00EA57DA" w:rsidRPr="00EA57DA">
        <w:t xml:space="preserve"> forecast</w:t>
      </w:r>
      <w:r w:rsidRPr="00EA57DA">
        <w:t xml:space="preserve"> information</w:t>
      </w:r>
      <w:r w:rsidR="0048255B" w:rsidRPr="00EA57DA">
        <w:t xml:space="preserve"> (intensity, size, speed, </w:t>
      </w:r>
      <w:r w:rsidR="00C6288C" w:rsidRPr="00EA57DA">
        <w:t>and track</w:t>
      </w:r>
      <w:r w:rsidR="0048255B" w:rsidRPr="00EA57DA">
        <w:t>)</w:t>
      </w:r>
      <w:r w:rsidRPr="00EA57DA">
        <w:t xml:space="preserve"> is </w:t>
      </w:r>
      <w:r w:rsidR="003458CE">
        <w:t xml:space="preserve">clearly </w:t>
      </w:r>
      <w:r w:rsidRPr="00EA57DA">
        <w:t>indispensable</w:t>
      </w:r>
      <w:r w:rsidR="003458CE">
        <w:t xml:space="preserve"> and a storm surge forecast can never be more accurate than that of </w:t>
      </w:r>
      <w:r w:rsidR="003458CE">
        <w:lastRenderedPageBreak/>
        <w:t>the forcing parameters</w:t>
      </w:r>
      <w:r w:rsidRPr="00EA57DA">
        <w:t>.</w:t>
      </w:r>
      <w:r w:rsidR="00980188" w:rsidRPr="00EA57DA">
        <w:t xml:space="preserve"> This section summarizes r</w:t>
      </w:r>
      <w:r w:rsidRPr="00EA57DA">
        <w:t>ecent development</w:t>
      </w:r>
      <w:r w:rsidR="00980188" w:rsidRPr="00EA57DA">
        <w:t>s in TC forecast</w:t>
      </w:r>
      <w:r w:rsidR="00546AA9">
        <w:t>ing that are</w:t>
      </w:r>
      <w:r w:rsidR="00980188" w:rsidRPr="00EA57DA">
        <w:t xml:space="preserve"> of direct relevance to</w:t>
      </w:r>
      <w:r w:rsidRPr="00EA57DA">
        <w:t xml:space="preserve"> storm surge prediction</w:t>
      </w:r>
      <w:r w:rsidR="00980188" w:rsidRPr="00EA57DA">
        <w:t>.</w:t>
      </w:r>
    </w:p>
    <w:p w:rsidR="003E7DD7" w:rsidRPr="00EA57DA" w:rsidRDefault="00980188" w:rsidP="00617FCE">
      <w:pPr>
        <w:pStyle w:val="Heading3"/>
      </w:pPr>
      <w:r w:rsidRPr="00EA57DA">
        <w:t xml:space="preserve">(a) </w:t>
      </w:r>
      <w:r w:rsidR="003E7DD7" w:rsidRPr="00EA57DA">
        <w:t xml:space="preserve">TC </w:t>
      </w:r>
      <w:r w:rsidR="009E51B8" w:rsidRPr="00EA57DA">
        <w:t>track</w:t>
      </w:r>
      <w:r w:rsidR="003E7DD7" w:rsidRPr="00EA57DA">
        <w:t xml:space="preserve"> forecast</w:t>
      </w:r>
      <w:r w:rsidRPr="00EA57DA">
        <w:t>s</w:t>
      </w:r>
    </w:p>
    <w:p w:rsidR="003E7DD7" w:rsidRPr="00EA57DA" w:rsidRDefault="003E7DD7" w:rsidP="00F52692">
      <w:r w:rsidRPr="00EA57DA">
        <w:t>Recently numerical weather prediction (NWP) models have b</w:t>
      </w:r>
      <w:r w:rsidR="00980188" w:rsidRPr="00EA57DA">
        <w:t xml:space="preserve">een improved progressively and are capable of often </w:t>
      </w:r>
      <w:r w:rsidR="00B53223">
        <w:t xml:space="preserve">very </w:t>
      </w:r>
      <w:r w:rsidR="00980188" w:rsidRPr="00EA57DA">
        <w:t>reliable track predictions</w:t>
      </w:r>
      <w:r w:rsidRPr="00EA57DA">
        <w:t xml:space="preserve">. Track forecast in </w:t>
      </w:r>
      <w:r w:rsidR="00980188" w:rsidRPr="00EA57DA">
        <w:t xml:space="preserve">the </w:t>
      </w:r>
      <w:r w:rsidRPr="00EA57DA">
        <w:t>short range has been improved and 24 h forecast error is within several tens</w:t>
      </w:r>
      <w:r w:rsidR="00EA57DA" w:rsidRPr="00EA57DA">
        <w:t xml:space="preserve"> of</w:t>
      </w:r>
      <w:r w:rsidRPr="00EA57DA">
        <w:t xml:space="preserve"> </w:t>
      </w:r>
      <w:r w:rsidR="00EA57DA" w:rsidRPr="00EA57DA">
        <w:t>km</w:t>
      </w:r>
      <w:r w:rsidRPr="00EA57DA">
        <w:t xml:space="preserve">, which can be </w:t>
      </w:r>
      <w:r w:rsidR="00980188" w:rsidRPr="00EA57DA">
        <w:t xml:space="preserve">usefully </w:t>
      </w:r>
      <w:r w:rsidRPr="00EA57DA">
        <w:t>applied directly to storm surge prediction. However, model</w:t>
      </w:r>
      <w:r w:rsidR="00980188" w:rsidRPr="00EA57DA">
        <w:t>s</w:t>
      </w:r>
      <w:r w:rsidRPr="00EA57DA">
        <w:t xml:space="preserve"> sometimes fail to predict </w:t>
      </w:r>
      <w:r w:rsidR="00980188" w:rsidRPr="00EA57DA">
        <w:t>the true</w:t>
      </w:r>
      <w:r w:rsidRPr="00EA57DA">
        <w:t xml:space="preserve"> TC track </w:t>
      </w:r>
      <w:r w:rsidR="00980188" w:rsidRPr="00EA57DA">
        <w:t xml:space="preserve">near landfall </w:t>
      </w:r>
      <w:r w:rsidRPr="00EA57DA">
        <w:t>because of various reason</w:t>
      </w:r>
      <w:r w:rsidR="00980188" w:rsidRPr="00EA57DA">
        <w:t xml:space="preserve">s related to topography or larger scale </w:t>
      </w:r>
      <w:r w:rsidRPr="00EA57DA">
        <w:t>environmental condition</w:t>
      </w:r>
      <w:r w:rsidR="00980188" w:rsidRPr="00EA57DA">
        <w:t>s</w:t>
      </w:r>
      <w:r w:rsidRPr="00EA57DA">
        <w:t xml:space="preserve">. </w:t>
      </w:r>
      <w:r w:rsidR="00980188" w:rsidRPr="00EA57DA">
        <w:t>Because s</w:t>
      </w:r>
      <w:r w:rsidRPr="00EA57DA">
        <w:t>torm surge</w:t>
      </w:r>
      <w:r w:rsidR="00980188" w:rsidRPr="00EA57DA">
        <w:t xml:space="preserve"> impact</w:t>
      </w:r>
      <w:r w:rsidRPr="00EA57DA">
        <w:t xml:space="preserve">s are </w:t>
      </w:r>
      <w:r w:rsidR="00980188" w:rsidRPr="00EA57DA">
        <w:t>ultimately</w:t>
      </w:r>
      <w:r w:rsidRPr="00EA57DA">
        <w:t xml:space="preserve"> dependent on </w:t>
      </w:r>
      <w:r w:rsidR="00980188" w:rsidRPr="00EA57DA">
        <w:t xml:space="preserve">the </w:t>
      </w:r>
      <w:r w:rsidRPr="00EA57DA">
        <w:t>landfall point, even 10</w:t>
      </w:r>
      <w:r w:rsidR="00980188" w:rsidRPr="00EA57DA">
        <w:t xml:space="preserve"> </w:t>
      </w:r>
      <w:r w:rsidRPr="00EA57DA">
        <w:t xml:space="preserve">km error in the location may lead to </w:t>
      </w:r>
      <w:r w:rsidR="00980188" w:rsidRPr="00EA57DA">
        <w:t xml:space="preserve">a </w:t>
      </w:r>
      <w:r w:rsidRPr="00EA57DA">
        <w:t xml:space="preserve">large storm surge </w:t>
      </w:r>
      <w:r w:rsidR="00980188" w:rsidRPr="00EA57DA">
        <w:t xml:space="preserve">prediction error, especially close </w:t>
      </w:r>
      <w:r w:rsidRPr="00EA57DA">
        <w:t xml:space="preserve">to </w:t>
      </w:r>
      <w:r w:rsidR="00980188" w:rsidRPr="00EA57DA">
        <w:t xml:space="preserve">the </w:t>
      </w:r>
      <w:r w:rsidRPr="00EA57DA">
        <w:t>TC center.</w:t>
      </w:r>
    </w:p>
    <w:p w:rsidR="009E51B8" w:rsidRPr="00EA57DA" w:rsidRDefault="009E51B8" w:rsidP="00617FCE">
      <w:pPr>
        <w:pStyle w:val="Heading3"/>
      </w:pPr>
      <w:r w:rsidRPr="00EA57DA">
        <w:t>(b) TC intensity forecasts</w:t>
      </w:r>
    </w:p>
    <w:p w:rsidR="003A7C67" w:rsidRDefault="003E7DD7" w:rsidP="00F52692">
      <w:r w:rsidRPr="00EA57DA">
        <w:t xml:space="preserve">As for </w:t>
      </w:r>
      <w:r w:rsidR="003A7C67" w:rsidRPr="00EA57DA">
        <w:t>track</w:t>
      </w:r>
      <w:r w:rsidRPr="00EA57DA">
        <w:t xml:space="preserve">, the forecast accuracy is not yet </w:t>
      </w:r>
      <w:r w:rsidR="003A7C67" w:rsidRPr="00EA57DA">
        <w:t>fully reliable</w:t>
      </w:r>
      <w:r w:rsidRPr="00EA57DA">
        <w:t xml:space="preserve">. </w:t>
      </w:r>
      <w:r w:rsidR="003A7C67" w:rsidRPr="00EA57DA">
        <w:t xml:space="preserve">The majority of intensity forecasts worldwide still depend on application of the Dvorak method (e.g. Dvorak 1984). </w:t>
      </w:r>
      <w:r w:rsidRPr="00EA57DA">
        <w:t xml:space="preserve">Recent </w:t>
      </w:r>
      <w:r w:rsidR="003A7C67" w:rsidRPr="00EA57DA">
        <w:t xml:space="preserve">prognostic </w:t>
      </w:r>
      <w:r w:rsidRPr="00EA57DA">
        <w:t xml:space="preserve">high resolution non-hydrostatic </w:t>
      </w:r>
      <w:r w:rsidR="003A7C67" w:rsidRPr="00EA57DA">
        <w:t xml:space="preserve">numerical </w:t>
      </w:r>
      <w:r w:rsidR="00546AA9">
        <w:t>modelling h</w:t>
      </w:r>
      <w:r w:rsidR="00EA57DA">
        <w:t>as</w:t>
      </w:r>
      <w:r w:rsidRPr="00EA57DA">
        <w:t xml:space="preserve"> </w:t>
      </w:r>
      <w:r w:rsidR="003A7C67" w:rsidRPr="00EA57DA">
        <w:t>produce</w:t>
      </w:r>
      <w:r w:rsidR="00EA57DA">
        <w:t>d</w:t>
      </w:r>
      <w:r w:rsidR="003A7C67" w:rsidRPr="00EA57DA">
        <w:t xml:space="preserve"> increasingly realistic </w:t>
      </w:r>
      <w:r w:rsidRPr="00EA57DA">
        <w:t>intensity</w:t>
      </w:r>
      <w:r w:rsidR="003A7C67" w:rsidRPr="00EA57DA">
        <w:t xml:space="preserve"> estimates</w:t>
      </w:r>
      <w:r w:rsidRPr="00EA57DA">
        <w:t>, with some a</w:t>
      </w:r>
      <w:r w:rsidR="003A7C67" w:rsidRPr="00EA57DA">
        <w:t>dditional a</w:t>
      </w:r>
      <w:r w:rsidRPr="00EA57DA">
        <w:t>id</w:t>
      </w:r>
      <w:r w:rsidR="003A7C67" w:rsidRPr="00EA57DA">
        <w:t>s</w:t>
      </w:r>
      <w:r w:rsidRPr="00EA57DA">
        <w:t xml:space="preserve"> such as data assimilation or bogus modification. However, the </w:t>
      </w:r>
      <w:r w:rsidR="003A7C67" w:rsidRPr="00EA57DA">
        <w:t>modelled</w:t>
      </w:r>
      <w:r w:rsidRPr="00EA57DA">
        <w:t xml:space="preserve"> intensity generally tends to be </w:t>
      </w:r>
      <w:r w:rsidR="003A7C67" w:rsidRPr="00EA57DA">
        <w:t xml:space="preserve">much </w:t>
      </w:r>
      <w:r w:rsidRPr="00EA57DA">
        <w:t xml:space="preserve">weaker than </w:t>
      </w:r>
      <w:r w:rsidR="003A7C67" w:rsidRPr="00EA57DA">
        <w:t xml:space="preserve">best track </w:t>
      </w:r>
      <w:r w:rsidRPr="00EA57DA">
        <w:t>analyses</w:t>
      </w:r>
      <w:r w:rsidR="003A7C67" w:rsidRPr="00EA57DA">
        <w:t xml:space="preserve"> based on data</w:t>
      </w:r>
      <w:r w:rsidRPr="00EA57DA">
        <w:t xml:space="preserve">, especially when a TC is strong and its size is rather small. Storm surges are mostly </w:t>
      </w:r>
      <w:r w:rsidR="003A7C67" w:rsidRPr="00EA57DA">
        <w:t>significant</w:t>
      </w:r>
      <w:r w:rsidRPr="00EA57DA">
        <w:t xml:space="preserve"> when </w:t>
      </w:r>
      <w:r w:rsidR="003A7C67" w:rsidRPr="00EA57DA">
        <w:t xml:space="preserve">a </w:t>
      </w:r>
      <w:r w:rsidRPr="00EA57DA">
        <w:t xml:space="preserve">TC is </w:t>
      </w:r>
      <w:r w:rsidR="00546AA9">
        <w:t>intense</w:t>
      </w:r>
      <w:r w:rsidRPr="00EA57DA">
        <w:t xml:space="preserve">, and thus </w:t>
      </w:r>
      <w:r w:rsidR="00546AA9">
        <w:t xml:space="preserve">use of </w:t>
      </w:r>
      <w:r w:rsidRPr="00EA57DA">
        <w:t xml:space="preserve">NWP </w:t>
      </w:r>
      <w:r w:rsidR="00546AA9">
        <w:t xml:space="preserve">forcing </w:t>
      </w:r>
      <w:r w:rsidR="003A7C67" w:rsidRPr="00EA57DA">
        <w:t xml:space="preserve">alone </w:t>
      </w:r>
      <w:r w:rsidRPr="00EA57DA">
        <w:t xml:space="preserve">is </w:t>
      </w:r>
      <w:r w:rsidR="003A7C67" w:rsidRPr="00EA57DA">
        <w:t xml:space="preserve">still </w:t>
      </w:r>
      <w:r w:rsidRPr="00EA57DA">
        <w:t>not</w:t>
      </w:r>
      <w:r w:rsidR="003A7C67" w:rsidRPr="00EA57DA">
        <w:t xml:space="preserve"> yet</w:t>
      </w:r>
      <w:r w:rsidRPr="00EA57DA">
        <w:t xml:space="preserve"> </w:t>
      </w:r>
      <w:r w:rsidR="003A7C67" w:rsidRPr="00EA57DA">
        <w:t>suitable</w:t>
      </w:r>
      <w:r w:rsidRPr="00EA57DA">
        <w:t xml:space="preserve"> for </w:t>
      </w:r>
      <w:r w:rsidR="0083086C">
        <w:t xml:space="preserve">direct </w:t>
      </w:r>
      <w:r w:rsidRPr="00EA57DA">
        <w:t>storm surge prediction</w:t>
      </w:r>
      <w:r w:rsidR="003A7C67" w:rsidRPr="00EA57DA">
        <w:t xml:space="preserve"> and reliance on parametric wind and pressure modelling remains (refer later)</w:t>
      </w:r>
      <w:r w:rsidRPr="00EA57DA">
        <w:t>.</w:t>
      </w:r>
      <w:r w:rsidRPr="003E7DD7">
        <w:t xml:space="preserve"> </w:t>
      </w:r>
    </w:p>
    <w:p w:rsidR="003E7DD7" w:rsidRDefault="005817F9" w:rsidP="00617FCE">
      <w:pPr>
        <w:pStyle w:val="Heading3"/>
      </w:pPr>
      <w:r>
        <w:t>(c)</w:t>
      </w:r>
      <w:r w:rsidR="003E7DD7">
        <w:tab/>
        <w:t xml:space="preserve">Ensemble </w:t>
      </w:r>
      <w:r w:rsidR="0083086C">
        <w:t xml:space="preserve">or stochastic </w:t>
      </w:r>
      <w:r w:rsidR="003E7DD7">
        <w:t>forecast</w:t>
      </w:r>
      <w:r>
        <w:t>s</w:t>
      </w:r>
    </w:p>
    <w:p w:rsidR="003E7DD7" w:rsidRPr="003E7DD7" w:rsidRDefault="0083086C" w:rsidP="00F52692">
      <w:r>
        <w:t>S</w:t>
      </w:r>
      <w:r w:rsidR="003E7DD7" w:rsidRPr="003E7DD7">
        <w:t xml:space="preserve">torm surge predictions </w:t>
      </w:r>
      <w:r>
        <w:t xml:space="preserve">not only remain dependent on the accuracy of the </w:t>
      </w:r>
      <w:r w:rsidR="003E7DD7" w:rsidRPr="003E7DD7">
        <w:t>TC forecasts</w:t>
      </w:r>
      <w:r>
        <w:t xml:space="preserve"> but also the phasing with the tide and the specific coastal characteristics near to the track. I</w:t>
      </w:r>
      <w:r w:rsidR="003E7DD7" w:rsidRPr="003E7DD7">
        <w:t xml:space="preserve">t is </w:t>
      </w:r>
      <w:r w:rsidR="00D25F17">
        <w:t>very difficult</w:t>
      </w:r>
      <w:r w:rsidR="003E7DD7" w:rsidRPr="003E7DD7">
        <w:t xml:space="preserve"> to </w:t>
      </w:r>
      <w:r>
        <w:t xml:space="preserve">reliably </w:t>
      </w:r>
      <w:r w:rsidR="003E7DD7" w:rsidRPr="003E7DD7">
        <w:t xml:space="preserve">forecast </w:t>
      </w:r>
      <w:r>
        <w:t>storm surge responses</w:t>
      </w:r>
      <w:r w:rsidR="003E7DD7" w:rsidRPr="003E7DD7">
        <w:t xml:space="preserve"> deterministically</w:t>
      </w:r>
      <w:r>
        <w:t xml:space="preserve"> and s</w:t>
      </w:r>
      <w:r w:rsidR="003E7DD7" w:rsidRPr="003E7DD7">
        <w:t>tochastic approach</w:t>
      </w:r>
      <w:r>
        <w:t>es are needed to</w:t>
      </w:r>
      <w:r w:rsidR="003E7DD7" w:rsidRPr="003E7DD7">
        <w:t xml:space="preserve"> </w:t>
      </w:r>
      <w:r>
        <w:t xml:space="preserve">represent the high degree of </w:t>
      </w:r>
      <w:r w:rsidR="003E7DD7" w:rsidRPr="003E7DD7">
        <w:t>uncertainty.</w:t>
      </w:r>
    </w:p>
    <w:p w:rsidR="003E7DD7" w:rsidRPr="003E7DD7" w:rsidRDefault="003E7DD7" w:rsidP="00F52692">
      <w:r w:rsidRPr="003E7DD7">
        <w:t>Storm surge forecast</w:t>
      </w:r>
      <w:r w:rsidR="0083086C">
        <w:t>s based on an</w:t>
      </w:r>
      <w:r w:rsidRPr="003E7DD7">
        <w:t xml:space="preserve"> ensemble </w:t>
      </w:r>
      <w:r w:rsidR="0083086C">
        <w:t xml:space="preserve">track </w:t>
      </w:r>
      <w:r w:rsidRPr="003E7DD7">
        <w:t xml:space="preserve">system or multi scenarios are now common in </w:t>
      </w:r>
      <w:r w:rsidR="0083086C">
        <w:t xml:space="preserve">the </w:t>
      </w:r>
      <w:r w:rsidRPr="003E7DD7">
        <w:t xml:space="preserve">operational field. </w:t>
      </w:r>
      <w:r w:rsidR="0083086C">
        <w:t>For example, J</w:t>
      </w:r>
      <w:r w:rsidRPr="003E7DD7">
        <w:t xml:space="preserve">MA storm surge forecasts are carried out with 6 possible scenarios including NWP forcing. </w:t>
      </w:r>
      <w:r w:rsidR="0083086C">
        <w:t>NOAA/</w:t>
      </w:r>
      <w:r w:rsidRPr="003E7DD7">
        <w:t xml:space="preserve">NHC </w:t>
      </w:r>
      <w:r w:rsidR="0083086C">
        <w:t xml:space="preserve">also includes variation in hurricane </w:t>
      </w:r>
      <w:r w:rsidRPr="003E7DD7">
        <w:t>intensity</w:t>
      </w:r>
      <w:r w:rsidR="0083086C">
        <w:t xml:space="preserve"> and size and the</w:t>
      </w:r>
      <w:r w:rsidRPr="003E7DD7">
        <w:t xml:space="preserve"> storm surge </w:t>
      </w:r>
      <w:r w:rsidR="0083086C">
        <w:t>predictions</w:t>
      </w:r>
      <w:r w:rsidRPr="003E7DD7">
        <w:t xml:space="preserve"> are statistically determined by the results.</w:t>
      </w:r>
      <w:r w:rsidR="0083086C">
        <w:t xml:space="preserve"> The Australian SEAtide system also allows the forecaster to specify the estimated uncertainty </w:t>
      </w:r>
      <w:r w:rsidR="00D25F17">
        <w:t xml:space="preserve">range </w:t>
      </w:r>
      <w:r w:rsidR="0083086C">
        <w:t>in every forecast parameter.</w:t>
      </w:r>
    </w:p>
    <w:p w:rsidR="003E7DD7" w:rsidRPr="003E7DD7" w:rsidRDefault="003E7DD7" w:rsidP="00F52692">
      <w:r w:rsidRPr="003E7DD7">
        <w:t xml:space="preserve">The merit of ensemble </w:t>
      </w:r>
      <w:r w:rsidR="0083086C">
        <w:t xml:space="preserve">or stochastic </w:t>
      </w:r>
      <w:r w:rsidRPr="003E7DD7">
        <w:t>forecast</w:t>
      </w:r>
      <w:r w:rsidR="0083086C">
        <w:t>s</w:t>
      </w:r>
      <w:r w:rsidRPr="003E7DD7">
        <w:t xml:space="preserve"> is </w:t>
      </w:r>
      <w:r w:rsidR="00546AA9">
        <w:t xml:space="preserve">obtaining </w:t>
      </w:r>
      <w:r w:rsidR="0083086C">
        <w:t xml:space="preserve">the indicated </w:t>
      </w:r>
      <w:r w:rsidRPr="003E7DD7">
        <w:t>spread</w:t>
      </w:r>
      <w:r w:rsidR="0083086C">
        <w:t xml:space="preserve"> in the</w:t>
      </w:r>
      <w:r w:rsidRPr="003E7DD7">
        <w:t xml:space="preserve"> information as well as</w:t>
      </w:r>
      <w:r w:rsidR="0083086C">
        <w:t xml:space="preserve"> the</w:t>
      </w:r>
      <w:r w:rsidRPr="003E7DD7">
        <w:t xml:space="preserve"> mean (</w:t>
      </w:r>
      <w:r w:rsidR="0083086C">
        <w:t xml:space="preserve">expected or </w:t>
      </w:r>
      <w:r w:rsidRPr="003E7DD7">
        <w:t xml:space="preserve">consensus) information, which </w:t>
      </w:r>
      <w:r w:rsidR="0083086C">
        <w:t>indicates the</w:t>
      </w:r>
      <w:r w:rsidRPr="003E7DD7">
        <w:t xml:space="preserve"> reliability and range of </w:t>
      </w:r>
      <w:r w:rsidR="0083086C">
        <w:t xml:space="preserve">the </w:t>
      </w:r>
      <w:r w:rsidRPr="003E7DD7">
        <w:t xml:space="preserve">predicted values. In ensemble forecasts, reliability </w:t>
      </w:r>
      <w:r w:rsidR="0083086C">
        <w:t>increases</w:t>
      </w:r>
      <w:r w:rsidRPr="003E7DD7">
        <w:t xml:space="preserve"> as </w:t>
      </w:r>
      <w:r w:rsidR="0083086C">
        <w:t xml:space="preserve">the </w:t>
      </w:r>
      <w:r w:rsidRPr="003E7DD7">
        <w:t>number of forecast member</w:t>
      </w:r>
      <w:r w:rsidR="0083086C">
        <w:t>s</w:t>
      </w:r>
      <w:r w:rsidRPr="003E7DD7">
        <w:t xml:space="preserve"> </w:t>
      </w:r>
      <w:r w:rsidR="00D25F17">
        <w:t xml:space="preserve">increases </w:t>
      </w:r>
      <w:r w:rsidR="0083086C">
        <w:t xml:space="preserve">but </w:t>
      </w:r>
      <w:r w:rsidRPr="003E7DD7">
        <w:t xml:space="preserve">it requires more computer resources. Therefore, </w:t>
      </w:r>
      <w:r w:rsidR="0069508E">
        <w:t>use of simplified paramet</w:t>
      </w:r>
      <w:r w:rsidR="0083086C">
        <w:t xml:space="preserve">ric </w:t>
      </w:r>
      <w:r w:rsidR="00546AA9">
        <w:t xml:space="preserve">forcing </w:t>
      </w:r>
      <w:r w:rsidR="0083086C">
        <w:t xml:space="preserve">models rather than complex models </w:t>
      </w:r>
      <w:r w:rsidR="00546AA9">
        <w:t>remains</w:t>
      </w:r>
      <w:r w:rsidR="0083086C">
        <w:t xml:space="preserve"> a practical way </w:t>
      </w:r>
      <w:r w:rsidRPr="003E7DD7">
        <w:t>to increase ensemble members with</w:t>
      </w:r>
      <w:r w:rsidR="0083086C">
        <w:t xml:space="preserve">out </w:t>
      </w:r>
      <w:r w:rsidR="00546AA9">
        <w:t>significant computing overheads</w:t>
      </w:r>
      <w:r w:rsidRPr="003E7DD7">
        <w:t xml:space="preserve">. Stochastic approaches </w:t>
      </w:r>
      <w:r w:rsidR="00546AA9">
        <w:t>are especially useful for extended</w:t>
      </w:r>
      <w:r w:rsidRPr="003E7DD7">
        <w:t xml:space="preserve"> forecast time</w:t>
      </w:r>
      <w:r w:rsidR="00546AA9">
        <w:t xml:space="preserve">s (e.g. </w:t>
      </w:r>
      <w:r w:rsidRPr="003E7DD7">
        <w:t>2 to 3 days</w:t>
      </w:r>
      <w:r w:rsidR="00546AA9">
        <w:t>)</w:t>
      </w:r>
      <w:r w:rsidR="0069508E">
        <w:t xml:space="preserve"> </w:t>
      </w:r>
      <w:r w:rsidR="00546AA9">
        <w:t>when</w:t>
      </w:r>
      <w:r w:rsidRPr="003E7DD7">
        <w:t xml:space="preserve"> TC track forecast error </w:t>
      </w:r>
      <w:r w:rsidR="00546AA9">
        <w:t>can still be relatively large and emergency managers are looking for early indications of threat</w:t>
      </w:r>
      <w:r w:rsidRPr="003E7DD7">
        <w:t xml:space="preserve">. </w:t>
      </w:r>
    </w:p>
    <w:p w:rsidR="003E7DD7" w:rsidRDefault="006A6685" w:rsidP="006A6685">
      <w:pPr>
        <w:pStyle w:val="Heading2"/>
      </w:pPr>
      <w:r>
        <w:lastRenderedPageBreak/>
        <w:t>7.2.2</w:t>
      </w:r>
      <w:r w:rsidR="003E7DD7">
        <w:tab/>
      </w:r>
      <w:r w:rsidR="00617FCE">
        <w:t>S</w:t>
      </w:r>
      <w:r>
        <w:t>torm Tide Forecasting S</w:t>
      </w:r>
      <w:r w:rsidR="00617FCE">
        <w:t xml:space="preserve">ystem </w:t>
      </w:r>
      <w:r w:rsidR="003E7DD7">
        <w:t>Development perspectives</w:t>
      </w:r>
    </w:p>
    <w:p w:rsidR="003E7DD7" w:rsidRPr="003E7DD7" w:rsidRDefault="003E7DD7" w:rsidP="003E7DD7">
      <w:pPr>
        <w:pStyle w:val="Heading1"/>
        <w:rPr>
          <w:b w:val="0"/>
        </w:rPr>
      </w:pPr>
      <w:r w:rsidRPr="003E7DD7">
        <w:rPr>
          <w:b w:val="0"/>
        </w:rPr>
        <w:t>This section comments on on</w:t>
      </w:r>
      <w:r w:rsidR="006E6101">
        <w:rPr>
          <w:b w:val="0"/>
        </w:rPr>
        <w:t>going or development prospects for</w:t>
      </w:r>
      <w:r w:rsidRPr="003E7DD7">
        <w:rPr>
          <w:b w:val="0"/>
        </w:rPr>
        <w:t xml:space="preserve"> </w:t>
      </w:r>
      <w:r w:rsidR="00F02AA1">
        <w:rPr>
          <w:b w:val="0"/>
        </w:rPr>
        <w:t xml:space="preserve">improving </w:t>
      </w:r>
      <w:r w:rsidRPr="003E7DD7">
        <w:rPr>
          <w:b w:val="0"/>
        </w:rPr>
        <w:t xml:space="preserve">storm surge forecasting in </w:t>
      </w:r>
      <w:r w:rsidR="005817F9">
        <w:rPr>
          <w:b w:val="0"/>
        </w:rPr>
        <w:t xml:space="preserve">the </w:t>
      </w:r>
      <w:r w:rsidRPr="003E7DD7">
        <w:rPr>
          <w:b w:val="0"/>
        </w:rPr>
        <w:t>near future.</w:t>
      </w:r>
    </w:p>
    <w:p w:rsidR="003E7DD7" w:rsidRDefault="006A6685" w:rsidP="006A6685">
      <w:pPr>
        <w:pStyle w:val="Heading3"/>
      </w:pPr>
      <w:r>
        <w:t>(a) Hydrodynamic Models</w:t>
      </w:r>
    </w:p>
    <w:p w:rsidR="005817F9" w:rsidRDefault="003E7DD7" w:rsidP="003E7DD7">
      <w:pPr>
        <w:pStyle w:val="Heading1"/>
        <w:rPr>
          <w:b w:val="0"/>
        </w:rPr>
      </w:pPr>
      <w:r w:rsidRPr="00464270">
        <w:rPr>
          <w:b w:val="0"/>
        </w:rPr>
        <w:t>Non-structured storm surge model</w:t>
      </w:r>
      <w:r w:rsidR="005817F9" w:rsidRPr="00464270">
        <w:rPr>
          <w:b w:val="0"/>
        </w:rPr>
        <w:t>s</w:t>
      </w:r>
      <w:r w:rsidRPr="00464270">
        <w:rPr>
          <w:b w:val="0"/>
        </w:rPr>
        <w:t xml:space="preserve"> will </w:t>
      </w:r>
      <w:r w:rsidR="005817F9" w:rsidRPr="00464270">
        <w:rPr>
          <w:b w:val="0"/>
        </w:rPr>
        <w:t>likely be</w:t>
      </w:r>
      <w:r w:rsidRPr="00464270">
        <w:rPr>
          <w:b w:val="0"/>
        </w:rPr>
        <w:t xml:space="preserve"> </w:t>
      </w:r>
      <w:r w:rsidR="005817F9" w:rsidRPr="00464270">
        <w:rPr>
          <w:b w:val="0"/>
        </w:rPr>
        <w:t xml:space="preserve">increasingly </w:t>
      </w:r>
      <w:r w:rsidRPr="00464270">
        <w:rPr>
          <w:b w:val="0"/>
        </w:rPr>
        <w:t xml:space="preserve">popular and </w:t>
      </w:r>
      <w:r w:rsidR="005817F9" w:rsidRPr="00464270">
        <w:rPr>
          <w:b w:val="0"/>
        </w:rPr>
        <w:t xml:space="preserve">become more </w:t>
      </w:r>
      <w:r w:rsidRPr="00464270">
        <w:rPr>
          <w:b w:val="0"/>
        </w:rPr>
        <w:t xml:space="preserve">widely used in </w:t>
      </w:r>
      <w:r w:rsidR="005817F9" w:rsidRPr="00464270">
        <w:rPr>
          <w:b w:val="0"/>
        </w:rPr>
        <w:t xml:space="preserve">the </w:t>
      </w:r>
      <w:r w:rsidRPr="00464270">
        <w:rPr>
          <w:b w:val="0"/>
        </w:rPr>
        <w:t>near future</w:t>
      </w:r>
      <w:r w:rsidR="005817F9" w:rsidRPr="00464270">
        <w:rPr>
          <w:b w:val="0"/>
        </w:rPr>
        <w:t xml:space="preserve"> if there are sufficient data and computer resources available in specifically threatened areas</w:t>
      </w:r>
      <w:r w:rsidRPr="00464270">
        <w:rPr>
          <w:b w:val="0"/>
        </w:rPr>
        <w:t xml:space="preserve">. However conventional </w:t>
      </w:r>
      <w:r w:rsidR="005817F9" w:rsidRPr="00464270">
        <w:rPr>
          <w:b w:val="0"/>
        </w:rPr>
        <w:t>“open coast”</w:t>
      </w:r>
      <w:r w:rsidRPr="00464270">
        <w:rPr>
          <w:b w:val="0"/>
        </w:rPr>
        <w:t xml:space="preserve"> </w:t>
      </w:r>
      <w:r w:rsidR="00DB4A8B">
        <w:rPr>
          <w:b w:val="0"/>
        </w:rPr>
        <w:t xml:space="preserve">nested </w:t>
      </w:r>
      <w:r w:rsidRPr="00464270">
        <w:rPr>
          <w:b w:val="0"/>
        </w:rPr>
        <w:t xml:space="preserve">models </w:t>
      </w:r>
      <w:r w:rsidR="005817F9" w:rsidRPr="00464270">
        <w:rPr>
          <w:b w:val="0"/>
        </w:rPr>
        <w:t xml:space="preserve">will </w:t>
      </w:r>
      <w:r w:rsidRPr="00464270">
        <w:rPr>
          <w:b w:val="0"/>
        </w:rPr>
        <w:t xml:space="preserve">still </w:t>
      </w:r>
      <w:r w:rsidR="005817F9" w:rsidRPr="00464270">
        <w:rPr>
          <w:b w:val="0"/>
        </w:rPr>
        <w:t xml:space="preserve">provide efficient and very acceptable </w:t>
      </w:r>
      <w:r w:rsidRPr="00464270">
        <w:rPr>
          <w:b w:val="0"/>
        </w:rPr>
        <w:t xml:space="preserve">accuracy </w:t>
      </w:r>
      <w:r w:rsidR="005817F9" w:rsidRPr="00464270">
        <w:rPr>
          <w:b w:val="0"/>
        </w:rPr>
        <w:t>that is likely well within the uncertainty of the driving track and intensity forecasts</w:t>
      </w:r>
      <w:r w:rsidR="006E6101" w:rsidRPr="00464270">
        <w:rPr>
          <w:b w:val="0"/>
        </w:rPr>
        <w:t xml:space="preserve"> and the available coastal details in the majority of cases</w:t>
      </w:r>
      <w:r w:rsidR="005817F9" w:rsidRPr="00464270">
        <w:rPr>
          <w:b w:val="0"/>
        </w:rPr>
        <w:t>. As a minimum, for inundation prediction, any model must have a reasonably accurate estimate of the ground elevation in the threatened area</w:t>
      </w:r>
      <w:r w:rsidR="00464270">
        <w:rPr>
          <w:b w:val="0"/>
        </w:rPr>
        <w:t>s</w:t>
      </w:r>
      <w:r w:rsidR="006E6101" w:rsidRPr="00464270">
        <w:rPr>
          <w:b w:val="0"/>
        </w:rPr>
        <w:t>. Also,</w:t>
      </w:r>
      <w:r w:rsidR="005817F9" w:rsidRPr="00464270">
        <w:rPr>
          <w:b w:val="0"/>
        </w:rPr>
        <w:t xml:space="preserve"> the tidal planes and their associated datum </w:t>
      </w:r>
      <w:r w:rsidR="005817F9" w:rsidRPr="00464270">
        <w:rPr>
          <w:b w:val="0"/>
          <w:u w:val="single"/>
        </w:rPr>
        <w:t>must be reliable</w:t>
      </w:r>
      <w:r w:rsidR="00464270" w:rsidRPr="00464270">
        <w:rPr>
          <w:b w:val="0"/>
        </w:rPr>
        <w:t xml:space="preserve"> and the tidal constituents must be</w:t>
      </w:r>
      <w:r w:rsidR="00464270">
        <w:rPr>
          <w:b w:val="0"/>
        </w:rPr>
        <w:t xml:space="preserve"> sufficient to provide predictions or </w:t>
      </w:r>
      <w:r w:rsidR="00D25F17">
        <w:rPr>
          <w:b w:val="0"/>
        </w:rPr>
        <w:t xml:space="preserve">to </w:t>
      </w:r>
      <w:r w:rsidR="00464270">
        <w:rPr>
          <w:b w:val="0"/>
        </w:rPr>
        <w:t>calibrate the hydrodynamic model</w:t>
      </w:r>
      <w:r w:rsidR="005817F9" w:rsidRPr="00464270">
        <w:rPr>
          <w:b w:val="0"/>
        </w:rPr>
        <w:t>.</w:t>
      </w:r>
      <w:r w:rsidR="006E6101" w:rsidRPr="00464270">
        <w:rPr>
          <w:b w:val="0"/>
        </w:rPr>
        <w:t xml:space="preserve"> Even this requirement will be a barrier to accurate storm surge prediction in </w:t>
      </w:r>
      <w:r w:rsidR="00464270">
        <w:rPr>
          <w:b w:val="0"/>
        </w:rPr>
        <w:t>some</w:t>
      </w:r>
      <w:r w:rsidR="006E6101" w:rsidRPr="00464270">
        <w:rPr>
          <w:b w:val="0"/>
        </w:rPr>
        <w:t xml:space="preserve"> parts of the world, which will </w:t>
      </w:r>
      <w:r w:rsidR="00464270">
        <w:rPr>
          <w:b w:val="0"/>
        </w:rPr>
        <w:t xml:space="preserve">thus </w:t>
      </w:r>
      <w:r w:rsidR="006E6101" w:rsidRPr="00464270">
        <w:rPr>
          <w:b w:val="0"/>
        </w:rPr>
        <w:t>not be improved by unnecessarily pursuing “higher resolution unstructured” model capabilities</w:t>
      </w:r>
      <w:r w:rsidR="00464270">
        <w:rPr>
          <w:b w:val="0"/>
        </w:rPr>
        <w:t xml:space="preserve"> but rather insitu data collection</w:t>
      </w:r>
      <w:r w:rsidR="00C6288C">
        <w:rPr>
          <w:b w:val="0"/>
        </w:rPr>
        <w:t xml:space="preserve"> instead</w:t>
      </w:r>
      <w:r w:rsidR="006E6101" w:rsidRPr="00464270">
        <w:rPr>
          <w:b w:val="0"/>
        </w:rPr>
        <w:t>.</w:t>
      </w:r>
    </w:p>
    <w:p w:rsidR="003E7DD7" w:rsidRPr="006A0762" w:rsidRDefault="006A6685" w:rsidP="006A6685">
      <w:pPr>
        <w:pStyle w:val="Heading3"/>
      </w:pPr>
      <w:r w:rsidRPr="006A0762">
        <w:t xml:space="preserve">(b) </w:t>
      </w:r>
      <w:r w:rsidR="003E7DD7" w:rsidRPr="006A0762">
        <w:t>S</w:t>
      </w:r>
      <w:r w:rsidR="006E6101" w:rsidRPr="006A0762">
        <w:t>urface Wind and Pressure forcing</w:t>
      </w:r>
    </w:p>
    <w:p w:rsidR="006E6101" w:rsidRPr="006A0762" w:rsidRDefault="00464270" w:rsidP="006A0762">
      <w:r w:rsidRPr="006A0762">
        <w:t xml:space="preserve">Although, storm surge prediction based on NWP </w:t>
      </w:r>
      <w:r w:rsidR="006A0762" w:rsidRPr="006A0762">
        <w:t>storm track</w:t>
      </w:r>
      <w:r w:rsidR="00D25F17">
        <w:t>s</w:t>
      </w:r>
      <w:r w:rsidRPr="006A0762">
        <w:t xml:space="preserve"> is readily </w:t>
      </w:r>
      <w:r w:rsidR="006A0762">
        <w:t>amenable</w:t>
      </w:r>
      <w:r w:rsidRPr="006A0762">
        <w:t xml:space="preserve">, experience shows that </w:t>
      </w:r>
      <w:r w:rsidR="006A0762" w:rsidRPr="006A0762">
        <w:t>the NWP</w:t>
      </w:r>
      <w:r w:rsidR="006A0762">
        <w:t>-derived</w:t>
      </w:r>
      <w:r w:rsidR="006A0762" w:rsidRPr="006A0762">
        <w:t xml:space="preserve"> intensity</w:t>
      </w:r>
      <w:r w:rsidRPr="006A0762">
        <w:t xml:space="preserve"> is not </w:t>
      </w:r>
      <w:r w:rsidR="006A0762" w:rsidRPr="006A0762">
        <w:t xml:space="preserve">capable of matching the accuracy of even relatively simple parametric wind and pressure models. Accordingly most </w:t>
      </w:r>
      <w:r w:rsidR="006A0762">
        <w:t xml:space="preserve">operational </w:t>
      </w:r>
      <w:r w:rsidR="006A0762" w:rsidRPr="006A0762">
        <w:t>storm surge models rely on surface wind and pressure forcing calculated</w:t>
      </w:r>
      <w:r w:rsidRPr="006A0762">
        <w:t xml:space="preserve"> </w:t>
      </w:r>
      <w:r w:rsidR="006A0762" w:rsidRPr="006A0762">
        <w:t>in a semi-empirical</w:t>
      </w:r>
      <w:r w:rsidRPr="006A0762">
        <w:t xml:space="preserve"> parametric way</w:t>
      </w:r>
      <w:r w:rsidR="006A0762">
        <w:t>, such as those</w:t>
      </w:r>
      <w:r w:rsidRPr="006A0762">
        <w:t xml:space="preserve"> derived from the gradient wind relation, assuming </w:t>
      </w:r>
      <w:r w:rsidR="006A0762" w:rsidRPr="006A0762">
        <w:t>a MSL</w:t>
      </w:r>
      <w:r w:rsidRPr="006A0762">
        <w:t xml:space="preserve"> pressure profile such as Holland (1980), Schloemer (1954) or Fujita (1952).</w:t>
      </w:r>
      <w:r w:rsidR="006A0762">
        <w:t xml:space="preserve"> </w:t>
      </w:r>
      <w:r w:rsidR="003E7DD7" w:rsidRPr="006A0762">
        <w:t xml:space="preserve">This </w:t>
      </w:r>
      <w:r w:rsidR="006A0762" w:rsidRPr="006A0762">
        <w:t xml:space="preserve">provides a </w:t>
      </w:r>
      <w:r w:rsidR="006A0762">
        <w:t xml:space="preserve">practical </w:t>
      </w:r>
      <w:r w:rsidR="006E6101" w:rsidRPr="006A0762">
        <w:t>diagnostic approach</w:t>
      </w:r>
      <w:r w:rsidR="003E7DD7" w:rsidRPr="006A0762">
        <w:t xml:space="preserve"> </w:t>
      </w:r>
      <w:r w:rsidR="006A0762" w:rsidRPr="006A0762">
        <w:t xml:space="preserve">that </w:t>
      </w:r>
      <w:r w:rsidR="006E6101" w:rsidRPr="006A0762">
        <w:t xml:space="preserve">ensures that the appropriate intensity, scale and asymmetry can be represented </w:t>
      </w:r>
      <w:r w:rsidR="00D25F17">
        <w:t xml:space="preserve">based </w:t>
      </w:r>
      <w:r w:rsidR="00C6288C">
        <w:t>on</w:t>
      </w:r>
      <w:r w:rsidR="00C6288C" w:rsidRPr="006A0762">
        <w:t xml:space="preserve"> either</w:t>
      </w:r>
      <w:r w:rsidR="006E6101" w:rsidRPr="006A0762">
        <w:t xml:space="preserve"> </w:t>
      </w:r>
      <w:r w:rsidR="00A623CF" w:rsidRPr="006A0762">
        <w:t xml:space="preserve">remotely-sensed or insitu </w:t>
      </w:r>
      <w:r w:rsidR="006E6101" w:rsidRPr="006A0762">
        <w:t>data</w:t>
      </w:r>
      <w:r w:rsidR="006A0762">
        <w:t>, NWP guidance</w:t>
      </w:r>
      <w:r w:rsidR="006E6101" w:rsidRPr="006A0762">
        <w:t xml:space="preserve"> or</w:t>
      </w:r>
      <w:r w:rsidR="006A0762">
        <w:t xml:space="preserve">, most likely, </w:t>
      </w:r>
      <w:r w:rsidR="00A623CF" w:rsidRPr="006A0762">
        <w:t xml:space="preserve">Dvorak </w:t>
      </w:r>
      <w:r w:rsidR="006A0762">
        <w:t>estimates</w:t>
      </w:r>
      <w:r w:rsidR="006E6101" w:rsidRPr="006A0762">
        <w:t>.</w:t>
      </w:r>
    </w:p>
    <w:p w:rsidR="001F556C" w:rsidRDefault="006A0762" w:rsidP="003E7DD7">
      <w:pPr>
        <w:pStyle w:val="Heading1"/>
        <w:rPr>
          <w:b w:val="0"/>
        </w:rPr>
      </w:pPr>
      <w:r>
        <w:rPr>
          <w:b w:val="0"/>
        </w:rPr>
        <w:t>Notwithstanding the demonstrated utility of the parametric wind and pressure forcing</w:t>
      </w:r>
      <w:r w:rsidR="001F556C">
        <w:rPr>
          <w:b w:val="0"/>
        </w:rPr>
        <w:t xml:space="preserve"> approach</w:t>
      </w:r>
      <w:r>
        <w:rPr>
          <w:b w:val="0"/>
        </w:rPr>
        <w:t>, there are many situations that c</w:t>
      </w:r>
      <w:r w:rsidR="006143DD">
        <w:rPr>
          <w:b w:val="0"/>
        </w:rPr>
        <w:t>learly c</w:t>
      </w:r>
      <w:r>
        <w:rPr>
          <w:b w:val="0"/>
        </w:rPr>
        <w:t xml:space="preserve">annot be reliably depicted, especially in association with complex </w:t>
      </w:r>
      <w:r w:rsidR="003E7DD7" w:rsidRPr="003E7DD7">
        <w:rPr>
          <w:b w:val="0"/>
        </w:rPr>
        <w:t>coastal topography</w:t>
      </w:r>
      <w:r>
        <w:rPr>
          <w:b w:val="0"/>
        </w:rPr>
        <w:t xml:space="preserve"> </w:t>
      </w:r>
      <w:r w:rsidR="001F556C">
        <w:rPr>
          <w:b w:val="0"/>
        </w:rPr>
        <w:t xml:space="preserve">that is </w:t>
      </w:r>
      <w:r>
        <w:rPr>
          <w:b w:val="0"/>
        </w:rPr>
        <w:t>likely to alter the surface stress</w:t>
      </w:r>
      <w:r w:rsidR="003E7DD7" w:rsidRPr="003E7DD7">
        <w:rPr>
          <w:b w:val="0"/>
        </w:rPr>
        <w:t xml:space="preserve"> </w:t>
      </w:r>
      <w:r>
        <w:rPr>
          <w:b w:val="0"/>
        </w:rPr>
        <w:t xml:space="preserve">or </w:t>
      </w:r>
      <w:r w:rsidR="006143DD">
        <w:rPr>
          <w:b w:val="0"/>
        </w:rPr>
        <w:t xml:space="preserve">nearby </w:t>
      </w:r>
      <w:r w:rsidR="003E7DD7" w:rsidRPr="003E7DD7">
        <w:rPr>
          <w:b w:val="0"/>
        </w:rPr>
        <w:t>mountainous</w:t>
      </w:r>
      <w:r>
        <w:rPr>
          <w:b w:val="0"/>
        </w:rPr>
        <w:t xml:space="preserve"> regions</w:t>
      </w:r>
      <w:r w:rsidR="003E7DD7" w:rsidRPr="003E7DD7">
        <w:rPr>
          <w:b w:val="0"/>
        </w:rPr>
        <w:t xml:space="preserve">. </w:t>
      </w:r>
      <w:r w:rsidR="006143DD">
        <w:rPr>
          <w:b w:val="0"/>
        </w:rPr>
        <w:t>Also, parametric models are designed to represent mature TCs in equilibrium condition</w:t>
      </w:r>
      <w:r w:rsidR="00D25F17">
        <w:rPr>
          <w:b w:val="0"/>
        </w:rPr>
        <w:t>s</w:t>
      </w:r>
      <w:r w:rsidR="006143DD">
        <w:rPr>
          <w:b w:val="0"/>
        </w:rPr>
        <w:t xml:space="preserve"> and will be less reliable during periods of rapid change in intensity, structure or speed. </w:t>
      </w:r>
      <w:r w:rsidR="001F556C">
        <w:rPr>
          <w:b w:val="0"/>
        </w:rPr>
        <w:t xml:space="preserve">Methods intermediate between parametric and full NWP </w:t>
      </w:r>
      <w:r w:rsidR="006143DD">
        <w:rPr>
          <w:b w:val="0"/>
        </w:rPr>
        <w:t xml:space="preserve">have </w:t>
      </w:r>
      <w:r w:rsidR="001F556C">
        <w:rPr>
          <w:b w:val="0"/>
        </w:rPr>
        <w:t xml:space="preserve">also </w:t>
      </w:r>
      <w:r w:rsidR="006143DD">
        <w:rPr>
          <w:b w:val="0"/>
        </w:rPr>
        <w:t xml:space="preserve">been </w:t>
      </w:r>
      <w:r w:rsidR="001F556C">
        <w:rPr>
          <w:b w:val="0"/>
        </w:rPr>
        <w:t>widely used</w:t>
      </w:r>
      <w:r w:rsidR="006143DD">
        <w:rPr>
          <w:b w:val="0"/>
        </w:rPr>
        <w:t xml:space="preserve"> to </w:t>
      </w:r>
      <w:r w:rsidR="00DB40A4">
        <w:rPr>
          <w:b w:val="0"/>
        </w:rPr>
        <w:t xml:space="preserve">help </w:t>
      </w:r>
      <w:r w:rsidR="006143DD">
        <w:rPr>
          <w:b w:val="0"/>
        </w:rPr>
        <w:t>improve this situation</w:t>
      </w:r>
      <w:r w:rsidR="001F556C">
        <w:rPr>
          <w:b w:val="0"/>
        </w:rPr>
        <w:t xml:space="preserve">, </w:t>
      </w:r>
      <w:r w:rsidR="006143DD">
        <w:rPr>
          <w:b w:val="0"/>
        </w:rPr>
        <w:t>with</w:t>
      </w:r>
      <w:r w:rsidR="001F556C">
        <w:rPr>
          <w:b w:val="0"/>
        </w:rPr>
        <w:t xml:space="preserve"> the use of 1D or so-called “slab” boundary layer models</w:t>
      </w:r>
      <w:r w:rsidR="006143DD">
        <w:rPr>
          <w:b w:val="0"/>
        </w:rPr>
        <w:t xml:space="preserve"> being popular</w:t>
      </w:r>
      <w:r w:rsidR="001F556C">
        <w:rPr>
          <w:b w:val="0"/>
        </w:rPr>
        <w:t xml:space="preserve">. Importantly, </w:t>
      </w:r>
      <w:r w:rsidR="003E7DD7" w:rsidRPr="003E7DD7">
        <w:rPr>
          <w:b w:val="0"/>
        </w:rPr>
        <w:t xml:space="preserve">Kepert (2012) evaluated </w:t>
      </w:r>
      <w:r w:rsidR="001F556C">
        <w:rPr>
          <w:b w:val="0"/>
        </w:rPr>
        <w:t xml:space="preserve">various </w:t>
      </w:r>
      <w:r w:rsidR="00DB40A4">
        <w:rPr>
          <w:b w:val="0"/>
        </w:rPr>
        <w:t>boundary layer representations</w:t>
      </w:r>
      <w:r w:rsidR="003E7DD7" w:rsidRPr="003E7DD7">
        <w:rPr>
          <w:b w:val="0"/>
        </w:rPr>
        <w:t xml:space="preserve"> in </w:t>
      </w:r>
      <w:r w:rsidR="00C6288C">
        <w:rPr>
          <w:b w:val="0"/>
        </w:rPr>
        <w:t>TC</w:t>
      </w:r>
      <w:r w:rsidR="003E7DD7" w:rsidRPr="003E7DD7">
        <w:rPr>
          <w:b w:val="0"/>
        </w:rPr>
        <w:t xml:space="preserve"> simulation</w:t>
      </w:r>
      <w:r w:rsidR="001F556C">
        <w:rPr>
          <w:b w:val="0"/>
        </w:rPr>
        <w:t xml:space="preserve">s </w:t>
      </w:r>
      <w:r w:rsidR="00DB40A4">
        <w:rPr>
          <w:b w:val="0"/>
        </w:rPr>
        <w:t>and highlighted a number of potential flaws. However, the review also provides useful pointers to ways that</w:t>
      </w:r>
      <w:r w:rsidR="001F556C">
        <w:rPr>
          <w:b w:val="0"/>
        </w:rPr>
        <w:t xml:space="preserve"> existing parametric approaches </w:t>
      </w:r>
      <w:r w:rsidR="00DB40A4">
        <w:rPr>
          <w:b w:val="0"/>
        </w:rPr>
        <w:t>could be</w:t>
      </w:r>
      <w:r w:rsidR="001F556C">
        <w:rPr>
          <w:b w:val="0"/>
        </w:rPr>
        <w:t xml:space="preserve"> </w:t>
      </w:r>
      <w:r w:rsidR="001F556C">
        <w:rPr>
          <w:b w:val="0"/>
        </w:rPr>
        <w:lastRenderedPageBreak/>
        <w:t>improve</w:t>
      </w:r>
      <w:r w:rsidR="00DB40A4">
        <w:rPr>
          <w:b w:val="0"/>
        </w:rPr>
        <w:t>d to better</w:t>
      </w:r>
      <w:r w:rsidR="001F556C">
        <w:rPr>
          <w:b w:val="0"/>
        </w:rPr>
        <w:t xml:space="preserve"> represent</w:t>
      </w:r>
      <w:r w:rsidR="003E7DD7" w:rsidRPr="003E7DD7">
        <w:rPr>
          <w:b w:val="0"/>
        </w:rPr>
        <w:t xml:space="preserve"> </w:t>
      </w:r>
      <w:r w:rsidR="001F556C">
        <w:rPr>
          <w:b w:val="0"/>
        </w:rPr>
        <w:t xml:space="preserve">the </w:t>
      </w:r>
      <w:r w:rsidR="00DB40A4">
        <w:rPr>
          <w:b w:val="0"/>
        </w:rPr>
        <w:t xml:space="preserve">likely more </w:t>
      </w:r>
      <w:r w:rsidR="003E7DD7" w:rsidRPr="003E7DD7">
        <w:rPr>
          <w:b w:val="0"/>
        </w:rPr>
        <w:t xml:space="preserve">detailed structure of surface wind </w:t>
      </w:r>
      <w:r w:rsidR="001F556C">
        <w:rPr>
          <w:b w:val="0"/>
        </w:rPr>
        <w:t>and</w:t>
      </w:r>
      <w:r w:rsidR="003E7DD7" w:rsidRPr="003E7DD7">
        <w:rPr>
          <w:b w:val="0"/>
        </w:rPr>
        <w:t xml:space="preserve"> pressure fields </w:t>
      </w:r>
      <w:r w:rsidR="00DB40A4">
        <w:rPr>
          <w:b w:val="0"/>
        </w:rPr>
        <w:t xml:space="preserve">useful </w:t>
      </w:r>
      <w:r w:rsidR="001F556C">
        <w:rPr>
          <w:b w:val="0"/>
        </w:rPr>
        <w:t>for storm surge modelling</w:t>
      </w:r>
      <w:r w:rsidR="003E7DD7" w:rsidRPr="003E7DD7">
        <w:rPr>
          <w:b w:val="0"/>
        </w:rPr>
        <w:t>.</w:t>
      </w:r>
    </w:p>
    <w:p w:rsidR="003E7DD7" w:rsidRPr="003E7DD7" w:rsidRDefault="001F556C" w:rsidP="003E7DD7">
      <w:pPr>
        <w:pStyle w:val="Heading1"/>
        <w:rPr>
          <w:b w:val="0"/>
        </w:rPr>
      </w:pPr>
      <w:r>
        <w:rPr>
          <w:b w:val="0"/>
        </w:rPr>
        <w:t xml:space="preserve">Advances in the understanding </w:t>
      </w:r>
      <w:r w:rsidR="003E7DD7" w:rsidRPr="003E7DD7">
        <w:rPr>
          <w:b w:val="0"/>
        </w:rPr>
        <w:t xml:space="preserve">of </w:t>
      </w:r>
      <w:r>
        <w:rPr>
          <w:b w:val="0"/>
        </w:rPr>
        <w:t xml:space="preserve">the </w:t>
      </w:r>
      <w:r w:rsidR="003E7DD7" w:rsidRPr="003E7DD7">
        <w:rPr>
          <w:b w:val="0"/>
        </w:rPr>
        <w:t>surface drag coefficient</w:t>
      </w:r>
      <w:r>
        <w:rPr>
          <w:b w:val="0"/>
        </w:rPr>
        <w:t xml:space="preserve"> </w:t>
      </w:r>
      <w:r w:rsidR="00B9527C">
        <w:rPr>
          <w:b w:val="0"/>
        </w:rPr>
        <w:t>behavior</w:t>
      </w:r>
      <w:r w:rsidR="003E7DD7" w:rsidRPr="003E7DD7">
        <w:rPr>
          <w:b w:val="0"/>
        </w:rPr>
        <w:t xml:space="preserve"> </w:t>
      </w:r>
      <w:r>
        <w:rPr>
          <w:b w:val="0"/>
        </w:rPr>
        <w:t>are also increasingly being applied to existing storm surge models, which can result in the need to re-calibrate other previously developed empirical coefficients. Extension to tide, surge and wave-coupled model</w:t>
      </w:r>
      <w:r w:rsidR="00B9527C">
        <w:rPr>
          <w:b w:val="0"/>
        </w:rPr>
        <w:t>ling</w:t>
      </w:r>
      <w:r>
        <w:rPr>
          <w:b w:val="0"/>
        </w:rPr>
        <w:t xml:space="preserve"> </w:t>
      </w:r>
      <w:r w:rsidR="003E7DD7" w:rsidRPr="003E7DD7">
        <w:rPr>
          <w:b w:val="0"/>
        </w:rPr>
        <w:t>in recent advanced storm surge forecasting systems</w:t>
      </w:r>
      <w:r>
        <w:rPr>
          <w:b w:val="0"/>
        </w:rPr>
        <w:t xml:space="preserve"> may require such reconsideration</w:t>
      </w:r>
      <w:r w:rsidR="00D25F17">
        <w:rPr>
          <w:b w:val="0"/>
        </w:rPr>
        <w:t>s</w:t>
      </w:r>
      <w:r w:rsidR="003E7DD7" w:rsidRPr="003E7DD7">
        <w:rPr>
          <w:b w:val="0"/>
        </w:rPr>
        <w:t>.</w:t>
      </w:r>
    </w:p>
    <w:p w:rsidR="006E6101" w:rsidRPr="00241545" w:rsidRDefault="00B9527C" w:rsidP="00B9527C">
      <w:pPr>
        <w:pStyle w:val="Heading3"/>
      </w:pPr>
      <w:r w:rsidRPr="00241545">
        <w:t xml:space="preserve">(c) 2D Barotropic vs 3D </w:t>
      </w:r>
      <w:r w:rsidR="00241545" w:rsidRPr="00241545">
        <w:t xml:space="preserve">and </w:t>
      </w:r>
      <w:r w:rsidRPr="00241545">
        <w:t>Baroclinic</w:t>
      </w:r>
      <w:r w:rsidR="007F5958">
        <w:t xml:space="preserve"> Modelling</w:t>
      </w:r>
    </w:p>
    <w:p w:rsidR="00241545" w:rsidRPr="00241545" w:rsidRDefault="006E6101" w:rsidP="00241545">
      <w:pPr>
        <w:pStyle w:val="Heading1"/>
        <w:rPr>
          <w:b w:val="0"/>
        </w:rPr>
      </w:pPr>
      <w:r w:rsidRPr="00241545">
        <w:rPr>
          <w:b w:val="0"/>
        </w:rPr>
        <w:t xml:space="preserve">While the </w:t>
      </w:r>
      <w:r w:rsidR="00241545" w:rsidRPr="00241545">
        <w:rPr>
          <w:b w:val="0"/>
        </w:rPr>
        <w:t xml:space="preserve">dominant </w:t>
      </w:r>
      <w:r w:rsidRPr="00241545">
        <w:rPr>
          <w:b w:val="0"/>
        </w:rPr>
        <w:t xml:space="preserve">wind-forced setup </w:t>
      </w:r>
      <w:r w:rsidR="00B9527C" w:rsidRPr="00241545">
        <w:rPr>
          <w:b w:val="0"/>
        </w:rPr>
        <w:t xml:space="preserve">in shallow water environments is generally well represented by the </w:t>
      </w:r>
      <w:r w:rsidR="00241545" w:rsidRPr="00241545">
        <w:rPr>
          <w:b w:val="0"/>
        </w:rPr>
        <w:t xml:space="preserve">available </w:t>
      </w:r>
      <w:r w:rsidR="00B9527C" w:rsidRPr="00241545">
        <w:rPr>
          <w:b w:val="0"/>
        </w:rPr>
        <w:t xml:space="preserve">array of efficient </w:t>
      </w:r>
      <w:r w:rsidR="00241545" w:rsidRPr="00241545">
        <w:rPr>
          <w:b w:val="0"/>
        </w:rPr>
        <w:t xml:space="preserve">2D barotropic model codes, there are situations that are less well handled. For example, bed friction in 2D models tends to act against </w:t>
      </w:r>
      <w:r w:rsidR="00241545">
        <w:rPr>
          <w:b w:val="0"/>
        </w:rPr>
        <w:t xml:space="preserve">and suppress </w:t>
      </w:r>
      <w:r w:rsidR="00241545" w:rsidRPr="00241545">
        <w:rPr>
          <w:b w:val="0"/>
        </w:rPr>
        <w:t xml:space="preserve">the peak surge, while in more realistic 3D representations that permit over-turning in near-equilibrium situations, the bed friction will </w:t>
      </w:r>
      <w:r w:rsidR="00241545">
        <w:rPr>
          <w:b w:val="0"/>
        </w:rPr>
        <w:t xml:space="preserve">likely </w:t>
      </w:r>
      <w:r w:rsidR="00241545" w:rsidRPr="00241545">
        <w:rPr>
          <w:b w:val="0"/>
        </w:rPr>
        <w:t>enhance the peak</w:t>
      </w:r>
      <w:r w:rsidR="00241545">
        <w:rPr>
          <w:b w:val="0"/>
        </w:rPr>
        <w:t xml:space="preserve"> slightly</w:t>
      </w:r>
      <w:r w:rsidR="00241545" w:rsidRPr="00241545">
        <w:rPr>
          <w:b w:val="0"/>
        </w:rPr>
        <w:t>.</w:t>
      </w:r>
    </w:p>
    <w:p w:rsidR="00241545" w:rsidRPr="00241545" w:rsidRDefault="00241545" w:rsidP="006E6101">
      <w:pPr>
        <w:pStyle w:val="Heading1"/>
        <w:rPr>
          <w:b w:val="0"/>
        </w:rPr>
      </w:pPr>
      <w:r w:rsidRPr="00241545">
        <w:rPr>
          <w:b w:val="0"/>
        </w:rPr>
        <w:t>Likewise, s</w:t>
      </w:r>
      <w:r w:rsidR="006E6101" w:rsidRPr="00241545">
        <w:rPr>
          <w:b w:val="0"/>
        </w:rPr>
        <w:t>ome tidal</w:t>
      </w:r>
      <w:r w:rsidRPr="00241545">
        <w:rPr>
          <w:b w:val="0"/>
        </w:rPr>
        <w:t>-like</w:t>
      </w:r>
      <w:r w:rsidR="006E6101" w:rsidRPr="00241545">
        <w:rPr>
          <w:b w:val="0"/>
        </w:rPr>
        <w:t xml:space="preserve"> motions are generated by </w:t>
      </w:r>
      <w:r w:rsidRPr="00241545">
        <w:rPr>
          <w:b w:val="0"/>
        </w:rPr>
        <w:t xml:space="preserve">deepwater baroclinic processes that create </w:t>
      </w:r>
      <w:r w:rsidR="006E6101" w:rsidRPr="00241545">
        <w:rPr>
          <w:b w:val="0"/>
        </w:rPr>
        <w:t>inertia</w:t>
      </w:r>
      <w:r w:rsidRPr="00241545">
        <w:rPr>
          <w:b w:val="0"/>
        </w:rPr>
        <w:t>l</w:t>
      </w:r>
      <w:r w:rsidR="006E6101" w:rsidRPr="00241545">
        <w:rPr>
          <w:b w:val="0"/>
        </w:rPr>
        <w:t xml:space="preserve"> oscillation</w:t>
      </w:r>
      <w:r w:rsidRPr="00241545">
        <w:rPr>
          <w:b w:val="0"/>
        </w:rPr>
        <w:t>s</w:t>
      </w:r>
      <w:r w:rsidR="006E6101" w:rsidRPr="00241545">
        <w:rPr>
          <w:b w:val="0"/>
        </w:rPr>
        <w:t xml:space="preserve"> and </w:t>
      </w:r>
      <w:r w:rsidRPr="00241545">
        <w:rPr>
          <w:b w:val="0"/>
        </w:rPr>
        <w:t xml:space="preserve">can typically change the </w:t>
      </w:r>
      <w:r w:rsidR="006E6101" w:rsidRPr="00241545">
        <w:rPr>
          <w:b w:val="0"/>
        </w:rPr>
        <w:t>base water level</w:t>
      </w:r>
      <w:r w:rsidRPr="00241545">
        <w:rPr>
          <w:b w:val="0"/>
        </w:rPr>
        <w:t xml:space="preserve"> prior to the storm effectively mixing the upper layers.</w:t>
      </w:r>
      <w:r w:rsidR="006E6101" w:rsidRPr="00241545">
        <w:rPr>
          <w:b w:val="0"/>
        </w:rPr>
        <w:t xml:space="preserve"> </w:t>
      </w:r>
      <w:r w:rsidRPr="00241545">
        <w:rPr>
          <w:b w:val="0"/>
        </w:rPr>
        <w:t>This creates error in a storm surge prediction and would require modelling of b</w:t>
      </w:r>
      <w:r w:rsidR="006E6101" w:rsidRPr="00241545">
        <w:rPr>
          <w:b w:val="0"/>
        </w:rPr>
        <w:t xml:space="preserve">aroclinic process </w:t>
      </w:r>
      <w:r w:rsidRPr="00241545">
        <w:rPr>
          <w:b w:val="0"/>
        </w:rPr>
        <w:t xml:space="preserve">if considered of sufficient significance, thus potentially increasing the data </w:t>
      </w:r>
      <w:r w:rsidR="003D39BA">
        <w:rPr>
          <w:b w:val="0"/>
        </w:rPr>
        <w:t xml:space="preserve">needs </w:t>
      </w:r>
      <w:r w:rsidRPr="00241545">
        <w:rPr>
          <w:b w:val="0"/>
        </w:rPr>
        <w:t>and model initialization and running times.</w:t>
      </w:r>
    </w:p>
    <w:p w:rsidR="006E6101" w:rsidRDefault="00DB4A8B" w:rsidP="00241545">
      <w:pPr>
        <w:pStyle w:val="Heading3"/>
      </w:pPr>
      <w:r>
        <w:t>(d</w:t>
      </w:r>
      <w:r w:rsidR="00241545">
        <w:t>) Inundation Extents</w:t>
      </w:r>
      <w:r w:rsidR="007F5958">
        <w:t xml:space="preserve"> and “Precision” Modelling</w:t>
      </w:r>
    </w:p>
    <w:p w:rsidR="00241545" w:rsidRDefault="00241545" w:rsidP="00241545">
      <w:r>
        <w:t xml:space="preserve">Increasingly, models are required to </w:t>
      </w:r>
      <w:r w:rsidR="003D39BA">
        <w:t xml:space="preserve">accommodate realistic wetting and drying and </w:t>
      </w:r>
      <w:r>
        <w:t>generate high-resolution inundation extents</w:t>
      </w:r>
      <w:r w:rsidR="003D39BA">
        <w:t xml:space="preserve"> to assist in emergency management. In real-time, anything more than a simple horizontal projection of open coast water levels is often computationally prohibitive and that can result in significant error in the estimated flood extent. This is because of the dynamics of the surge and tide hydrograph, combined with spatially varying surface friction, and can result in either under or over-prediction of extents, depths and durations depending on the situations.</w:t>
      </w:r>
    </w:p>
    <w:p w:rsidR="00527BE2" w:rsidRPr="00241545" w:rsidRDefault="00527BE2" w:rsidP="00241545">
      <w:r>
        <w:t xml:space="preserve">Also, there remains a </w:t>
      </w:r>
      <w:r w:rsidR="00AA1C5D">
        <w:t xml:space="preserve">significant </w:t>
      </w:r>
      <w:r>
        <w:t>challenge to simultaneously model large scale oceanic forcing at the same time as localized hydraulic processes such as wave runup and overtopping or hydraulic structures such as levees or weirs in rivers</w:t>
      </w:r>
      <w:r w:rsidR="007F5958">
        <w:t>. This adds considerably to the computational effort required, places extreme demands on data requirements and requires expert consideration of the relative precision of the various inputs. Given that the greatest uncertainty in storm surge prediction currently lies with the estimation of intensity, size and track at landfall, it is important that “high precision modelling” does not over-sell its promised benefits, at least until all vulnerable regions have basic reliable storm surge forecasting capabilities.</w:t>
      </w:r>
    </w:p>
    <w:p w:rsidR="003E7DD7" w:rsidRDefault="00241545" w:rsidP="006A6685">
      <w:pPr>
        <w:pStyle w:val="Heading3"/>
      </w:pPr>
      <w:r w:rsidRPr="003D39BA">
        <w:lastRenderedPageBreak/>
        <w:t>(</w:t>
      </w:r>
      <w:r w:rsidR="00DB4A8B">
        <w:t>e</w:t>
      </w:r>
      <w:r w:rsidR="006A6685" w:rsidRPr="003D39BA">
        <w:t>) The Role</w:t>
      </w:r>
      <w:r w:rsidR="006E6101" w:rsidRPr="003D39BA">
        <w:t xml:space="preserve"> of </w:t>
      </w:r>
      <w:r w:rsidR="003E7DD7" w:rsidRPr="003D39BA">
        <w:t>Observation</w:t>
      </w:r>
      <w:r w:rsidR="006E6101" w:rsidRPr="003D39BA">
        <w:t>s</w:t>
      </w:r>
    </w:p>
    <w:p w:rsidR="003E7DD7" w:rsidRPr="003E7DD7" w:rsidRDefault="003E7DD7" w:rsidP="00F52692">
      <w:r w:rsidRPr="003E7DD7">
        <w:t>Storm surges are m</w:t>
      </w:r>
      <w:r w:rsidR="003D39BA">
        <w:t>ost reliably observed at established</w:t>
      </w:r>
      <w:r w:rsidRPr="003E7DD7">
        <w:t xml:space="preserve"> tide stations</w:t>
      </w:r>
      <w:r w:rsidR="003D39BA">
        <w:t>, which facilitate model verification</w:t>
      </w:r>
      <w:r w:rsidRPr="003E7DD7">
        <w:t>. Although many observed data are now shared under the Global Sea Level Observing System (GLOSS), the number of tide station</w:t>
      </w:r>
      <w:r w:rsidR="003D39BA">
        <w:t>s is s</w:t>
      </w:r>
      <w:r w:rsidR="0069508E">
        <w:t xml:space="preserve">till far from satisfactory and </w:t>
      </w:r>
      <w:r w:rsidRPr="003E7DD7">
        <w:t>dense</w:t>
      </w:r>
      <w:r w:rsidR="0069508E">
        <w:t>r</w:t>
      </w:r>
      <w:r w:rsidRPr="003E7DD7">
        <w:t xml:space="preserve"> observation network</w:t>
      </w:r>
      <w:r w:rsidR="003D39BA">
        <w:t>s are</w:t>
      </w:r>
      <w:r w:rsidRPr="003E7DD7">
        <w:t xml:space="preserve"> desired, </w:t>
      </w:r>
      <w:r w:rsidR="003D39BA">
        <w:t>which can be a costly long-term activity</w:t>
      </w:r>
      <w:r w:rsidRPr="003E7DD7">
        <w:t>.</w:t>
      </w:r>
    </w:p>
    <w:p w:rsidR="003E7DD7" w:rsidRPr="003E7DD7" w:rsidRDefault="003E7DD7" w:rsidP="00F52692">
      <w:r w:rsidRPr="003E7DD7">
        <w:t xml:space="preserve">One of the </w:t>
      </w:r>
      <w:r w:rsidR="00DB4A8B">
        <w:t xml:space="preserve">options therefore </w:t>
      </w:r>
      <w:r w:rsidRPr="003E7DD7">
        <w:t xml:space="preserve">is </w:t>
      </w:r>
      <w:r w:rsidR="00DB4A8B">
        <w:t xml:space="preserve">to increase </w:t>
      </w:r>
      <w:r w:rsidRPr="003E7DD7">
        <w:t xml:space="preserve">utilization of remote sensing data. The eSurge </w:t>
      </w:r>
      <w:r w:rsidR="00C6288C" w:rsidRPr="003E7DD7">
        <w:t>project</w:t>
      </w:r>
      <w:r w:rsidRPr="003E7DD7">
        <w:t xml:space="preserve"> funded by the European Space Agency (ESA) though its Data User Element (DUE) program, is aiming to </w:t>
      </w:r>
      <w:r w:rsidR="00DB4A8B">
        <w:t xml:space="preserve">facilitate </w:t>
      </w:r>
      <w:r w:rsidRPr="003E7DD7">
        <w:t xml:space="preserve">better </w:t>
      </w:r>
      <w:r w:rsidR="00DB4A8B">
        <w:t>access to</w:t>
      </w:r>
      <w:r w:rsidRPr="003E7DD7">
        <w:t xml:space="preserve"> satellite</w:t>
      </w:r>
      <w:r w:rsidR="00DB4A8B">
        <w:t>-derived water level data for the</w:t>
      </w:r>
      <w:r w:rsidRPr="003E7DD7">
        <w:t xml:space="preserve"> storm surge </w:t>
      </w:r>
      <w:r w:rsidR="00DB4A8B">
        <w:t>modelling community</w:t>
      </w:r>
      <w:r w:rsidRPr="003E7DD7">
        <w:t xml:space="preserve"> </w:t>
      </w:r>
      <w:r w:rsidR="00DB4A8B">
        <w:t xml:space="preserve">and create </w:t>
      </w:r>
      <w:r w:rsidRPr="003E7DD7">
        <w:t xml:space="preserve">a dataset accessible via </w:t>
      </w:r>
      <w:r w:rsidR="00DB4A8B">
        <w:t xml:space="preserve">the </w:t>
      </w:r>
      <w:r w:rsidRPr="003E7DD7">
        <w:t xml:space="preserve">web. The project </w:t>
      </w:r>
      <w:r w:rsidR="00DB4A8B">
        <w:t xml:space="preserve">also aims </w:t>
      </w:r>
      <w:r w:rsidRPr="003E7DD7">
        <w:t>to improve the modelling and forecasting of storm surges through the increased use of advanced satellite data, including products such as scatterometry and coastal altimetry.</w:t>
      </w:r>
    </w:p>
    <w:p w:rsidR="003E7DD7" w:rsidRPr="003E7DD7" w:rsidRDefault="00DB4A8B" w:rsidP="00F52692">
      <w:r>
        <w:t>Notwithstanding this initiative</w:t>
      </w:r>
      <w:r w:rsidR="003E7DD7" w:rsidRPr="003E7DD7">
        <w:t xml:space="preserve">, it </w:t>
      </w:r>
      <w:r>
        <w:t>remains</w:t>
      </w:r>
      <w:r w:rsidR="003E7DD7" w:rsidRPr="003E7DD7">
        <w:t xml:space="preserve"> difficult for satellites to directly measure </w:t>
      </w:r>
      <w:r>
        <w:t xml:space="preserve">transient </w:t>
      </w:r>
      <w:r w:rsidR="003E7DD7" w:rsidRPr="003E7DD7">
        <w:t>storm surge</w:t>
      </w:r>
      <w:r>
        <w:t xml:space="preserve"> impacts</w:t>
      </w:r>
      <w:r w:rsidR="003E7DD7" w:rsidRPr="003E7DD7">
        <w:t xml:space="preserve"> because </w:t>
      </w:r>
      <w:r>
        <w:t>sensors typically require finite sampling footprints that are corrupted by coastal crossings and the utilised polar-orbiting satellites have infrequent passes</w:t>
      </w:r>
      <w:r w:rsidR="003E7DD7" w:rsidRPr="003E7DD7">
        <w:t>. Therefore direct use of satellite observation</w:t>
      </w:r>
      <w:r>
        <w:t>s</w:t>
      </w:r>
      <w:r w:rsidR="003E7DD7" w:rsidRPr="003E7DD7">
        <w:t xml:space="preserve"> will </w:t>
      </w:r>
      <w:r>
        <w:t>require</w:t>
      </w:r>
      <w:r w:rsidR="003E7DD7" w:rsidRPr="003E7DD7">
        <w:t xml:space="preserve"> further research </w:t>
      </w:r>
      <w:r>
        <w:t>and development activities before they replace the precision and reliability of a tide station</w:t>
      </w:r>
      <w:r w:rsidR="003E7DD7" w:rsidRPr="003E7DD7">
        <w:t xml:space="preserve">. However, satellites can observe </w:t>
      </w:r>
      <w:r>
        <w:t xml:space="preserve">larger scale </w:t>
      </w:r>
      <w:r w:rsidR="003E7DD7" w:rsidRPr="003E7DD7">
        <w:t>environmental condition</w:t>
      </w:r>
      <w:r>
        <w:t>s such as the</w:t>
      </w:r>
      <w:r w:rsidR="003E7DD7" w:rsidRPr="003E7DD7">
        <w:t xml:space="preserve"> global tides, and </w:t>
      </w:r>
      <w:r>
        <w:t xml:space="preserve">map </w:t>
      </w:r>
      <w:r w:rsidR="003E7DD7" w:rsidRPr="003E7DD7">
        <w:t>inundation area</w:t>
      </w:r>
      <w:r>
        <w:t>s subject to saltwater incursions. Hence, increasing</w:t>
      </w:r>
      <w:r w:rsidR="003E7DD7" w:rsidRPr="003E7DD7">
        <w:t xml:space="preserve"> utilization of remote sensing data for storm surge will be </w:t>
      </w:r>
      <w:r>
        <w:t>likely</w:t>
      </w:r>
      <w:r w:rsidR="003E7DD7" w:rsidRPr="003E7DD7">
        <w:t xml:space="preserve"> in </w:t>
      </w:r>
      <w:r>
        <w:t xml:space="preserve">the </w:t>
      </w:r>
      <w:r w:rsidR="003E7DD7" w:rsidRPr="003E7DD7">
        <w:t>near future.</w:t>
      </w:r>
    </w:p>
    <w:p w:rsidR="003E7DD7" w:rsidRDefault="00DB4A8B" w:rsidP="006A6685">
      <w:pPr>
        <w:pStyle w:val="Heading3"/>
      </w:pPr>
      <w:r>
        <w:t>(f</w:t>
      </w:r>
      <w:r w:rsidR="006A6685">
        <w:t xml:space="preserve">) </w:t>
      </w:r>
      <w:r w:rsidR="003E7DD7">
        <w:t>Practical I</w:t>
      </w:r>
      <w:r>
        <w:t>ntegrated Threat I</w:t>
      </w:r>
      <w:r w:rsidR="003E7DD7">
        <w:t>nformation</w:t>
      </w:r>
      <w:r w:rsidR="006A6685">
        <w:t xml:space="preserve"> / Communication</w:t>
      </w:r>
    </w:p>
    <w:p w:rsidR="003E7DD7" w:rsidRPr="003E7DD7" w:rsidRDefault="0089796C" w:rsidP="00F52692">
      <w:r>
        <w:t>As noted previously, there is an increasing trend towards providing integrated threat advice</w:t>
      </w:r>
      <w:r w:rsidR="003E7DD7" w:rsidRPr="003E7DD7">
        <w:t xml:space="preserve"> </w:t>
      </w:r>
      <w:r>
        <w:t>on TC-related water levels as emergency managers realise both the complexity of the responses that may be possible, the increasing capability of various modelling systems and the ability to provide rapid GIS-based interpretation. Accordingly t</w:t>
      </w:r>
      <w:r w:rsidR="003E7DD7" w:rsidRPr="003E7DD7">
        <w:t>here are many research</w:t>
      </w:r>
      <w:r>
        <w:t xml:space="preserve"> projects</w:t>
      </w:r>
      <w:r w:rsidR="003E7DD7" w:rsidRPr="003E7DD7">
        <w:t xml:space="preserve"> aim</w:t>
      </w:r>
      <w:r>
        <w:t>ing to provide</w:t>
      </w:r>
      <w:r w:rsidR="003E7DD7" w:rsidRPr="003E7DD7">
        <w:t xml:space="preserve"> an integrated system </w:t>
      </w:r>
      <w:r>
        <w:t xml:space="preserve">better capable of providing emergency managers with all of the information they may need. To achieve this will require increasing </w:t>
      </w:r>
      <w:r w:rsidRPr="003E7DD7">
        <w:t>interdisciplinary cooperation</w:t>
      </w:r>
      <w:r>
        <w:t xml:space="preserve"> across a</w:t>
      </w:r>
      <w:r w:rsidR="003E7DD7" w:rsidRPr="003E7DD7">
        <w:t xml:space="preserve"> wide range of fields</w:t>
      </w:r>
      <w:r>
        <w:t>, such a</w:t>
      </w:r>
      <w:r w:rsidR="003E7DD7" w:rsidRPr="003E7DD7">
        <w:t>s oceanography (surges, tides, waves), meteorology (TC</w:t>
      </w:r>
      <w:r w:rsidR="00D25F17">
        <w:t xml:space="preserve"> structure</w:t>
      </w:r>
      <w:r w:rsidR="003E7DD7" w:rsidRPr="003E7DD7">
        <w:t>, precipitation), hydrology (</w:t>
      </w:r>
      <w:r w:rsidR="00D25F17">
        <w:t xml:space="preserve">rainfall runoff, </w:t>
      </w:r>
      <w:r w:rsidR="003E7DD7" w:rsidRPr="003E7DD7">
        <w:t>river flows) and social science (information and decision making). For accurate forecast</w:t>
      </w:r>
      <w:r>
        <w:t>ing however</w:t>
      </w:r>
      <w:r w:rsidR="003E7DD7" w:rsidRPr="003E7DD7">
        <w:t xml:space="preserve">, </w:t>
      </w:r>
      <w:r>
        <w:t xml:space="preserve">enhanced </w:t>
      </w:r>
      <w:r w:rsidR="003E7DD7" w:rsidRPr="003E7DD7">
        <w:t>observ</w:t>
      </w:r>
      <w:r>
        <w:t>ational (real time water levels, flows, rainfall, waves and winds) and spatial</w:t>
      </w:r>
      <w:r w:rsidR="003E7DD7" w:rsidRPr="003E7DD7">
        <w:t xml:space="preserve"> data (bathymetry and topography) </w:t>
      </w:r>
      <w:r>
        <w:t>will be even more critical. Emergency managers also must be appropriately trained to correctly interpret the integrated model outputs and apply additional judgement in their decision making that considers the range of uncertainty.</w:t>
      </w:r>
    </w:p>
    <w:p w:rsidR="003E7DD7" w:rsidRPr="003E7DD7" w:rsidRDefault="00D366AC" w:rsidP="00F52692">
      <w:r>
        <w:t>The perception of increasing f</w:t>
      </w:r>
      <w:r w:rsidR="003E7DD7" w:rsidRPr="003E7DD7">
        <w:t>lood</w:t>
      </w:r>
      <w:r>
        <w:t xml:space="preserve"> risk</w:t>
      </w:r>
      <w:r w:rsidR="003E7DD7" w:rsidRPr="003E7DD7">
        <w:t xml:space="preserve">s in </w:t>
      </w:r>
      <w:r>
        <w:t xml:space="preserve">some </w:t>
      </w:r>
      <w:r w:rsidR="003E7DD7" w:rsidRPr="003E7DD7">
        <w:t xml:space="preserve">cities </w:t>
      </w:r>
      <w:r>
        <w:t>as a result of recent severe</w:t>
      </w:r>
      <w:r w:rsidR="003E7DD7" w:rsidRPr="003E7DD7">
        <w:t xml:space="preserve"> damag</w:t>
      </w:r>
      <w:r>
        <w:t>ing events and losses, especially within the context of climate change, has gained significant interest with</w:t>
      </w:r>
      <w:r w:rsidR="003E7DD7" w:rsidRPr="003E7DD7">
        <w:t>in</w:t>
      </w:r>
      <w:r>
        <w:t xml:space="preserve"> the</w:t>
      </w:r>
      <w:r w:rsidR="003E7DD7" w:rsidRPr="003E7DD7">
        <w:t xml:space="preserve"> hydrological community. </w:t>
      </w:r>
      <w:r>
        <w:t xml:space="preserve">For example, </w:t>
      </w:r>
      <w:r w:rsidR="003E7DD7" w:rsidRPr="003E7DD7">
        <w:t>Adhas et al. (2012)</w:t>
      </w:r>
      <w:r>
        <w:t xml:space="preserve"> </w:t>
      </w:r>
      <w:r w:rsidR="003E7DD7" w:rsidRPr="003E7DD7">
        <w:t xml:space="preserve">summarized the current status and perspectives on </w:t>
      </w:r>
      <w:r w:rsidRPr="003E7DD7">
        <w:t>Urban Flood Risk Management (UFRM)</w:t>
      </w:r>
      <w:r>
        <w:t xml:space="preserve"> </w:t>
      </w:r>
      <w:r w:rsidR="003E7DD7" w:rsidRPr="003E7DD7">
        <w:t xml:space="preserve">and </w:t>
      </w:r>
      <w:r>
        <w:t xml:space="preserve">the </w:t>
      </w:r>
      <w:r w:rsidR="003E7DD7" w:rsidRPr="003E7DD7">
        <w:t xml:space="preserve">ESCAP/WMO Typhoon Committee </w:t>
      </w:r>
      <w:r>
        <w:t xml:space="preserve">recently </w:t>
      </w:r>
      <w:r w:rsidR="003E7DD7" w:rsidRPr="003E7DD7">
        <w:t>published guidelines on UFRM (</w:t>
      </w:r>
      <w:r w:rsidR="003E5854">
        <w:t xml:space="preserve">ESCAP/WMO </w:t>
      </w:r>
      <w:r w:rsidR="003E7DD7" w:rsidRPr="003E7DD7">
        <w:t>Typhoon Committee, 2013).</w:t>
      </w:r>
      <w:r>
        <w:t xml:space="preserve"> The</w:t>
      </w:r>
      <w:r w:rsidR="003E7DD7" w:rsidRPr="003E7DD7">
        <w:t xml:space="preserve"> Working Group on Hydrology (WGH) of the Typhoon Committee </w:t>
      </w:r>
      <w:r>
        <w:t xml:space="preserve">also </w:t>
      </w:r>
      <w:r w:rsidR="003E7DD7" w:rsidRPr="003E7DD7">
        <w:t xml:space="preserve">proposed a new project </w:t>
      </w:r>
      <w:r>
        <w:t xml:space="preserve">in 2013 </w:t>
      </w:r>
      <w:r w:rsidR="003E7DD7" w:rsidRPr="003E7DD7">
        <w:t xml:space="preserve">to </w:t>
      </w:r>
      <w:r w:rsidR="003E7DD7" w:rsidRPr="003E7DD7">
        <w:lastRenderedPageBreak/>
        <w:t xml:space="preserve">develop an Operational System for Urban Flood Forecasting and Inundation Mapping (OSUFFIM) for TC Members. This project aims to establish a forecasting system for urban flood risk </w:t>
      </w:r>
      <w:r>
        <w:t>with</w:t>
      </w:r>
      <w:r w:rsidR="003E7DD7" w:rsidRPr="003E7DD7">
        <w:t xml:space="preserve">in </w:t>
      </w:r>
      <w:r>
        <w:t>three years. It is noted that t</w:t>
      </w:r>
      <w:r w:rsidR="003E7DD7" w:rsidRPr="003E7DD7">
        <w:t xml:space="preserve">here are many megacities </w:t>
      </w:r>
      <w:r>
        <w:t xml:space="preserve">situated on vulnerable </w:t>
      </w:r>
      <w:r w:rsidR="003E7DD7" w:rsidRPr="003E7DD7">
        <w:t xml:space="preserve">coasts </w:t>
      </w:r>
      <w:r>
        <w:t>that can</w:t>
      </w:r>
      <w:r w:rsidR="00D25F17">
        <w:t xml:space="preserve"> be</w:t>
      </w:r>
      <w:r>
        <w:t xml:space="preserve"> impacted by</w:t>
      </w:r>
      <w:r w:rsidR="003E7DD7" w:rsidRPr="003E7DD7">
        <w:t xml:space="preserve"> storm surge</w:t>
      </w:r>
      <w:r>
        <w:t xml:space="preserve"> inundation</w:t>
      </w:r>
      <w:r w:rsidR="003E7DD7" w:rsidRPr="003E7DD7">
        <w:t>s, as well as river flood</w:t>
      </w:r>
      <w:r>
        <w:t>ing from inland precipitation</w:t>
      </w:r>
      <w:r w:rsidR="003E7DD7" w:rsidRPr="003E7DD7">
        <w:t xml:space="preserve">. UFRM is </w:t>
      </w:r>
      <w:r>
        <w:t>principally being promoted by</w:t>
      </w:r>
      <w:r w:rsidR="003E7DD7" w:rsidRPr="003E7DD7">
        <w:t xml:space="preserve"> the hydrological community but</w:t>
      </w:r>
      <w:r>
        <w:t>,</w:t>
      </w:r>
      <w:r w:rsidR="003E7DD7" w:rsidRPr="003E7DD7">
        <w:t xml:space="preserve"> in cooperation with </w:t>
      </w:r>
      <w:r>
        <w:t xml:space="preserve">the </w:t>
      </w:r>
      <w:r w:rsidR="003E7DD7" w:rsidRPr="003E7DD7">
        <w:t>marine meteorological community</w:t>
      </w:r>
      <w:r>
        <w:t>,</w:t>
      </w:r>
      <w:r w:rsidR="003E7DD7" w:rsidRPr="003E7DD7">
        <w:t xml:space="preserve"> will be indispensable for dealing with flood/ inundation processes in </w:t>
      </w:r>
      <w:r w:rsidR="00D25F17">
        <w:t xml:space="preserve">vulnerable </w:t>
      </w:r>
      <w:r w:rsidR="003E7DD7" w:rsidRPr="003E7DD7">
        <w:t xml:space="preserve">cities near </w:t>
      </w:r>
      <w:r w:rsidR="00D25F17">
        <w:t xml:space="preserve">tropical </w:t>
      </w:r>
      <w:r w:rsidR="003E7DD7" w:rsidRPr="003E7DD7">
        <w:t xml:space="preserve">coasts. </w:t>
      </w:r>
    </w:p>
    <w:p w:rsidR="0003008D" w:rsidRPr="00DC4195" w:rsidRDefault="006A6685" w:rsidP="00617FCE">
      <w:pPr>
        <w:pStyle w:val="Heading2"/>
      </w:pPr>
      <w:r w:rsidRPr="00DC4195">
        <w:t>7</w:t>
      </w:r>
      <w:r w:rsidR="0003008D" w:rsidRPr="00DC4195">
        <w:t>.2</w:t>
      </w:r>
      <w:r w:rsidRPr="00DC4195">
        <w:t>.2</w:t>
      </w:r>
      <w:r w:rsidR="0003008D" w:rsidRPr="00DC4195">
        <w:t xml:space="preserve"> </w:t>
      </w:r>
      <w:r w:rsidR="00093837" w:rsidRPr="00DC4195">
        <w:t>Example O</w:t>
      </w:r>
      <w:r w:rsidR="0003008D" w:rsidRPr="00DC4195">
        <w:t>perational Storm Surge Prediction</w:t>
      </w:r>
      <w:r w:rsidRPr="00DC4195">
        <w:t xml:space="preserve"> Systems</w:t>
      </w:r>
    </w:p>
    <w:p w:rsidR="0003008D" w:rsidRPr="0003008D" w:rsidRDefault="0003008D" w:rsidP="0003008D">
      <w:r w:rsidRPr="00DC4195">
        <w:t xml:space="preserve">Many National Met/Hydro Services (NMHS) </w:t>
      </w:r>
      <w:r w:rsidR="00726622" w:rsidRPr="00DC4195">
        <w:t>now</w:t>
      </w:r>
      <w:r w:rsidRPr="00DC4195">
        <w:t xml:space="preserve"> use storm surge models in operation</w:t>
      </w:r>
      <w:r w:rsidR="00726622" w:rsidRPr="00DC4195">
        <w:t>s</w:t>
      </w:r>
      <w:r w:rsidRPr="00DC4195">
        <w:t xml:space="preserve"> and issue warnings or advisories based on the</w:t>
      </w:r>
      <w:r w:rsidR="00726622" w:rsidRPr="00DC4195">
        <w:t>ir</w:t>
      </w:r>
      <w:r w:rsidRPr="00DC4195">
        <w:t xml:space="preserve"> predict</w:t>
      </w:r>
      <w:r w:rsidR="00726622" w:rsidRPr="00DC4195">
        <w:t>ions</w:t>
      </w:r>
      <w:r w:rsidRPr="00DC4195">
        <w:t xml:space="preserve">. This </w:t>
      </w:r>
      <w:r w:rsidR="00726622" w:rsidRPr="00DC4195">
        <w:t xml:space="preserve">has been facilitated by the training opportunities available from the </w:t>
      </w:r>
      <w:r w:rsidRPr="00DC4195">
        <w:t>series of JCOMM /TCP workshop</w:t>
      </w:r>
      <w:r w:rsidR="00726622" w:rsidRPr="00DC4195">
        <w:t>s</w:t>
      </w:r>
      <w:r w:rsidRPr="00DC4195">
        <w:t xml:space="preserve"> on storm surge an</w:t>
      </w:r>
      <w:r w:rsidR="00726622" w:rsidRPr="00DC4195">
        <w:t>d wave forecasting</w:t>
      </w:r>
      <w:r w:rsidRPr="00DC4195">
        <w:t>.</w:t>
      </w:r>
      <w:r w:rsidR="00726622" w:rsidRPr="00DC4195">
        <w:t xml:space="preserve"> As well, the ready availability now of high-powered </w:t>
      </w:r>
      <w:r w:rsidRPr="00DC4195">
        <w:t>PCs or server machines</w:t>
      </w:r>
      <w:r w:rsidR="00726622" w:rsidRPr="00DC4195">
        <w:t xml:space="preserve"> has enabled </w:t>
      </w:r>
      <w:r w:rsidRPr="00DC4195">
        <w:t xml:space="preserve">many NHMS </w:t>
      </w:r>
      <w:r w:rsidR="00726622" w:rsidRPr="00DC4195">
        <w:t>to</w:t>
      </w:r>
      <w:r w:rsidRPr="00DC4195">
        <w:t xml:space="preserve"> run their own </w:t>
      </w:r>
      <w:r w:rsidR="00D829C3" w:rsidRPr="00DC4195">
        <w:t xml:space="preserve">storm surge </w:t>
      </w:r>
      <w:r w:rsidR="00726622" w:rsidRPr="00DC4195">
        <w:t xml:space="preserve">models for forecasting </w:t>
      </w:r>
      <w:r w:rsidR="00D829C3" w:rsidRPr="00DC4195">
        <w:t xml:space="preserve">without the demands and delays normally associated with </w:t>
      </w:r>
      <w:r w:rsidRPr="00DC4195">
        <w:t>numerical weather models.</w:t>
      </w:r>
      <w:r w:rsidRPr="0003008D">
        <w:t xml:space="preserve"> </w:t>
      </w:r>
    </w:p>
    <w:p w:rsidR="00617FCE" w:rsidRDefault="00617FCE" w:rsidP="00617FCE">
      <w:pPr>
        <w:pStyle w:val="Heading3"/>
      </w:pPr>
      <w:r w:rsidRPr="00DC4195">
        <w:t>(a) PAGASA</w:t>
      </w:r>
      <w:r w:rsidR="002958A4">
        <w:t xml:space="preserve"> Manila, Philippines</w:t>
      </w:r>
    </w:p>
    <w:p w:rsidR="0003008D" w:rsidRPr="0003008D" w:rsidRDefault="0003008D" w:rsidP="0003008D">
      <w:r w:rsidRPr="0003008D">
        <w:t xml:space="preserve">In 2013, </w:t>
      </w:r>
      <w:r w:rsidR="00CE75C1">
        <w:t xml:space="preserve">Super Typhoon </w:t>
      </w:r>
      <w:r w:rsidRPr="0003008D">
        <w:t xml:space="preserve">Haiyan </w:t>
      </w:r>
      <w:r w:rsidR="00CE75C1">
        <w:t>impacted</w:t>
      </w:r>
      <w:r w:rsidRPr="0003008D">
        <w:t xml:space="preserve"> the Philippines </w:t>
      </w:r>
      <w:r w:rsidR="00CE75C1">
        <w:t xml:space="preserve">causing a </w:t>
      </w:r>
      <w:r w:rsidRPr="0003008D">
        <w:t>severe disaster</w:t>
      </w:r>
      <w:r w:rsidR="00CE75C1">
        <w:t xml:space="preserve"> on</w:t>
      </w:r>
      <w:r w:rsidRPr="0003008D">
        <w:t xml:space="preserve"> Leyte Island. </w:t>
      </w:r>
      <w:r w:rsidR="0069508E">
        <w:t>Following</w:t>
      </w:r>
      <w:r w:rsidR="00CE75C1" w:rsidRPr="0003008D">
        <w:t xml:space="preserve"> training workshop</w:t>
      </w:r>
      <w:r w:rsidR="0069508E">
        <w:t>s</w:t>
      </w:r>
      <w:r w:rsidR="00CE75C1" w:rsidRPr="0003008D">
        <w:t xml:space="preserve"> organized by </w:t>
      </w:r>
      <w:r w:rsidR="00CE75C1">
        <w:t xml:space="preserve">the </w:t>
      </w:r>
      <w:r w:rsidR="00CE75C1" w:rsidRPr="0003008D">
        <w:t>Asian Disaster Preparedness Center (ADPC) in June 2013</w:t>
      </w:r>
      <w:r w:rsidR="00CE75C1">
        <w:t xml:space="preserve">, the </w:t>
      </w:r>
      <w:r w:rsidRPr="0003008D">
        <w:t xml:space="preserve">Philippine Atmospheric, Geophysical and Astronomical Services Administration (PAGASA) was </w:t>
      </w:r>
      <w:r w:rsidR="00CE75C1">
        <w:t xml:space="preserve">prepared </w:t>
      </w:r>
      <w:r w:rsidRPr="0003008D">
        <w:t xml:space="preserve">to use </w:t>
      </w:r>
      <w:r w:rsidR="00CE75C1">
        <w:t>a</w:t>
      </w:r>
      <w:r w:rsidRPr="0003008D">
        <w:t xml:space="preserve"> storm surge model operationally</w:t>
      </w:r>
      <w:r w:rsidR="0069508E">
        <w:t xml:space="preserve"> and</w:t>
      </w:r>
      <w:r w:rsidRPr="0003008D">
        <w:t xml:space="preserve"> PAGASA conducted its own storm surge prediction</w:t>
      </w:r>
      <w:r w:rsidR="0069508E">
        <w:t>,</w:t>
      </w:r>
      <w:r w:rsidRPr="0003008D">
        <w:t xml:space="preserve"> </w:t>
      </w:r>
      <w:r w:rsidR="00CE75C1">
        <w:t>estimat</w:t>
      </w:r>
      <w:r w:rsidR="0069508E">
        <w:t>ing</w:t>
      </w:r>
      <w:r w:rsidR="00CE75C1">
        <w:t xml:space="preserve"> a</w:t>
      </w:r>
      <w:r w:rsidRPr="0003008D">
        <w:t xml:space="preserve"> maximum surge height of 5m</w:t>
      </w:r>
      <w:r w:rsidRPr="00DC4195">
        <w:t>. Fig</w:t>
      </w:r>
      <w:r w:rsidR="00DC4195" w:rsidRPr="00DC4195">
        <w:t>ure 1</w:t>
      </w:r>
      <w:r w:rsidR="00CE75C1" w:rsidRPr="00DC4195">
        <w:t xml:space="preserve"> shows</w:t>
      </w:r>
      <w:r w:rsidRPr="0003008D">
        <w:t xml:space="preserve"> one of the results of the real-time prediction</w:t>
      </w:r>
      <w:r w:rsidR="0069508E">
        <w:t>s</w:t>
      </w:r>
      <w:r w:rsidRPr="0003008D">
        <w:t xml:space="preserve">. Considering </w:t>
      </w:r>
      <w:r w:rsidR="00CE75C1">
        <w:t>the</w:t>
      </w:r>
      <w:r w:rsidRPr="0003008D">
        <w:t xml:space="preserve"> astronomical tidal </w:t>
      </w:r>
      <w:r w:rsidR="00CE75C1">
        <w:t>range</w:t>
      </w:r>
      <w:r w:rsidRPr="0003008D">
        <w:t xml:space="preserve"> (about 1.5m) in the Leyte Gulf, PAGASA issued </w:t>
      </w:r>
      <w:r w:rsidR="0069508E">
        <w:t xml:space="preserve">a </w:t>
      </w:r>
      <w:r w:rsidRPr="0003008D">
        <w:t>5-7m storm surge warning in the area, which was compar</w:t>
      </w:r>
      <w:r w:rsidR="00CE75C1">
        <w:t>able</w:t>
      </w:r>
      <w:r w:rsidRPr="0003008D">
        <w:t xml:space="preserve"> </w:t>
      </w:r>
      <w:r w:rsidR="00CE75C1">
        <w:t>to</w:t>
      </w:r>
      <w:r w:rsidRPr="0003008D">
        <w:t xml:space="preserve"> the </w:t>
      </w:r>
      <w:r w:rsidR="00CE75C1">
        <w:t>observed levels</w:t>
      </w:r>
      <w:r w:rsidRPr="0003008D">
        <w:t>.</w:t>
      </w:r>
    </w:p>
    <w:p w:rsidR="0003008D" w:rsidRPr="0003008D" w:rsidRDefault="005758A6" w:rsidP="0003008D">
      <w:r>
        <w:rPr>
          <w:noProof/>
        </w:rPr>
        <mc:AlternateContent>
          <mc:Choice Requires="wpg">
            <w:drawing>
              <wp:inline distT="0" distB="0" distL="0" distR="0">
                <wp:extent cx="5838825" cy="2352675"/>
                <wp:effectExtent l="0" t="0" r="0" b="0"/>
                <wp:docPr id="1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2352675"/>
                          <a:chOff x="1440" y="7501"/>
                          <a:chExt cx="9195" cy="3705"/>
                        </a:xfrm>
                      </wpg:grpSpPr>
                      <pic:pic xmlns:pic="http://schemas.openxmlformats.org/drawingml/2006/picture">
                        <pic:nvPicPr>
                          <pic:cNvPr id="11" name="図 7" descr="11PMNOV08.png"/>
                          <pic:cNvPicPr>
                            <a:picLocks noChangeAspect="1" noChangeArrowheads="1"/>
                          </pic:cNvPicPr>
                        </pic:nvPicPr>
                        <pic:blipFill>
                          <a:blip r:embed="rId9">
                            <a:extLst>
                              <a:ext uri="{28A0092B-C50C-407E-A947-70E740481C1C}">
                                <a14:useLocalDpi xmlns:a14="http://schemas.microsoft.com/office/drawing/2010/main" val="0"/>
                              </a:ext>
                            </a:extLst>
                          </a:blip>
                          <a:srcRect l="53819" t="31989" r="12146" b="17520"/>
                          <a:stretch>
                            <a:fillRect/>
                          </a:stretch>
                        </pic:blipFill>
                        <pic:spPr bwMode="auto">
                          <a:xfrm>
                            <a:off x="1440" y="7501"/>
                            <a:ext cx="4446" cy="36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図 6" descr="YOLANDA08NOV2AM.png"/>
                          <pic:cNvPicPr>
                            <a:picLocks noChangeAspect="1" noChangeArrowheads="1"/>
                          </pic:cNvPicPr>
                        </pic:nvPicPr>
                        <pic:blipFill>
                          <a:blip r:embed="rId10">
                            <a:extLst>
                              <a:ext uri="{28A0092B-C50C-407E-A947-70E740481C1C}">
                                <a14:useLocalDpi xmlns:a14="http://schemas.microsoft.com/office/drawing/2010/main" val="0"/>
                              </a:ext>
                            </a:extLst>
                          </a:blip>
                          <a:srcRect l="53333" t="32213" r="11667" b="15909"/>
                          <a:stretch>
                            <a:fillRect/>
                          </a:stretch>
                        </pic:blipFill>
                        <pic:spPr bwMode="auto">
                          <a:xfrm>
                            <a:off x="6195" y="7501"/>
                            <a:ext cx="4440" cy="3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7" o:spid="_x0000_s1026" style="width:459.75pt;height:185.25pt;mso-position-horizontal-relative:char;mso-position-vertical-relative:line" coordorigin="1440,7501" coordsize="9195,3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 o:spid="_x0000_s1027" type="#_x0000_t75" alt="11PMNOV08.png" style="position:absolute;left:1440;top:7501;width:4446;height:3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9AzLEAAAA2wAAAA8AAABkcnMvZG93bnJldi54bWxET01rwkAQvQv9D8sIvYhuLGIldZUiCD20&#10;iFqlxyE7JtHsbMxuY8yvdwXB2zze50znjSlETZXLLSsYDiIQxInVOacKfrfL/gSE88gaC8uk4EoO&#10;5rOXzhRjbS+8pnrjUxFC2MWoIPO+jKV0SUYG3cCWxIE72MqgD7BKpa7wEsJNId+iaCwN5hwaMixp&#10;kVFy2vwbBSP+O6+in+99rz225937qR3r7VGp127z+QHCU+Of4of7S4f5Q7j/Eg6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49AzLEAAAA2wAAAA8AAAAAAAAAAAAAAAAA&#10;nwIAAGRycy9kb3ducmV2LnhtbFBLBQYAAAAABAAEAPcAAACQAwAAAAA=&#10;">
                  <v:imagedata r:id="rId11" o:title="11PMNOV08" croptop="20964f" cropbottom="11482f" cropleft="35271f" cropright="7960f"/>
                </v:shape>
                <v:shape id="図 6" o:spid="_x0000_s1028" type="#_x0000_t75" alt="YOLANDA08NOV2AM.png" style="position:absolute;left:6195;top:7501;width:4440;height:3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ia/DDAAAA2wAAAA8AAABkcnMvZG93bnJldi54bWxET01rwkAQvQv+h2UKvYhuTKFKdBURSqWX&#10;2qjQ4zQ7ZkOzs2l2a+K/d4VCb/N4n7Nc97YWF2p95VjBdJKAIC6crrhUcDy8jOcgfEDWWDsmBVfy&#10;sF4NB0vMtOv4gy55KEUMYZ+hAhNCk0npC0MW/cQ1xJE7u9ZiiLAtpW6xi+G2lmmSPEuLFccGgw1t&#10;DRXf+a9V8Hl6+3ky125f7L5G6cx0nL/vX5V6fOg3CxCB+vAv/nPvdJyfwv2XeIBc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Jr8MMAAADbAAAADwAAAAAAAAAAAAAAAACf&#10;AgAAZHJzL2Rvd25yZXYueG1sUEsFBgAAAAAEAAQA9wAAAI8DAAAAAA==&#10;">
                  <v:imagedata r:id="rId12" o:title="YOLANDA08NOV2AM" croptop="21111f" cropbottom="10426f" cropleft="34952f" cropright="7646f"/>
                </v:shape>
                <w10:anchorlock/>
              </v:group>
            </w:pict>
          </mc:Fallback>
        </mc:AlternateContent>
      </w:r>
    </w:p>
    <w:p w:rsidR="0003008D" w:rsidRPr="00DC4195" w:rsidRDefault="0003008D" w:rsidP="0003008D">
      <w:r w:rsidRPr="00F52692">
        <w:rPr>
          <w:b/>
        </w:rPr>
        <w:t>Fig</w:t>
      </w:r>
      <w:r w:rsidR="00DC4195">
        <w:rPr>
          <w:b/>
        </w:rPr>
        <w:t>ure</w:t>
      </w:r>
      <w:r w:rsidRPr="00F52692">
        <w:rPr>
          <w:b/>
        </w:rPr>
        <w:t xml:space="preserve"> 1.</w:t>
      </w:r>
      <w:r w:rsidRPr="0003008D">
        <w:t xml:space="preserve"> Results of real-time storm surge prediction for </w:t>
      </w:r>
      <w:r w:rsidR="00CE75C1">
        <w:t>STY</w:t>
      </w:r>
      <w:r w:rsidRPr="0003008D">
        <w:t xml:space="preserve"> Haiyan in 2013, </w:t>
      </w:r>
      <w:r w:rsidR="00CE75C1">
        <w:t>modelled</w:t>
      </w:r>
      <w:r w:rsidRPr="0003008D">
        <w:t xml:space="preserve"> by PAGASA </w:t>
      </w:r>
      <w:r w:rsidRPr="00DC4195">
        <w:t>staff.</w:t>
      </w:r>
      <w:r w:rsidR="00F52692" w:rsidRPr="00DC4195">
        <w:t xml:space="preserve"> </w:t>
      </w:r>
      <w:r w:rsidRPr="00DC4195">
        <w:t xml:space="preserve"> </w:t>
      </w:r>
      <w:r w:rsidR="00F52692" w:rsidRPr="00DC4195">
        <w:t>I</w:t>
      </w:r>
      <w:r w:rsidRPr="00DC4195">
        <w:t>nitial time is 00UTC on NOV 08</w:t>
      </w:r>
      <w:r w:rsidR="00F52692" w:rsidRPr="00DC4195">
        <w:t>;</w:t>
      </w:r>
      <w:r w:rsidRPr="00DC4195">
        <w:t xml:space="preserve"> valid for 03UTC (left) and 06UTC (right).    </w:t>
      </w:r>
    </w:p>
    <w:p w:rsidR="0003008D" w:rsidRPr="00DC4195" w:rsidRDefault="0003008D" w:rsidP="00617FCE">
      <w:pPr>
        <w:pStyle w:val="Heading3"/>
      </w:pPr>
      <w:r w:rsidRPr="00DC4195">
        <w:lastRenderedPageBreak/>
        <w:t xml:space="preserve"> </w:t>
      </w:r>
      <w:r w:rsidR="00617FCE" w:rsidRPr="00DC4195">
        <w:t>(b) CMA</w:t>
      </w:r>
      <w:r w:rsidR="00F52692" w:rsidRPr="00DC4195">
        <w:t>, Shanghai</w:t>
      </w:r>
      <w:r w:rsidR="0069508E">
        <w:t>, China</w:t>
      </w:r>
    </w:p>
    <w:p w:rsidR="0003008D" w:rsidRPr="0003008D" w:rsidRDefault="0003008D" w:rsidP="0003008D">
      <w:r w:rsidRPr="00DC4195">
        <w:t xml:space="preserve">An integrated </w:t>
      </w:r>
      <w:r w:rsidR="00CE75C1" w:rsidRPr="00DC4195">
        <w:t xml:space="preserve">storm surge forecasting </w:t>
      </w:r>
      <w:r w:rsidRPr="00DC4195">
        <w:t>system is now operating in</w:t>
      </w:r>
      <w:r w:rsidR="00F52692" w:rsidRPr="00DC4195">
        <w:t xml:space="preserve"> the</w:t>
      </w:r>
      <w:r w:rsidRPr="00DC4195">
        <w:t xml:space="preserve"> China Mete</w:t>
      </w:r>
      <w:r w:rsidR="0069508E">
        <w:t>orological Administration (CMA),</w:t>
      </w:r>
      <w:r w:rsidRPr="00DC4195">
        <w:t xml:space="preserve"> </w:t>
      </w:r>
      <w:r w:rsidR="0069508E" w:rsidRPr="00DC4195">
        <w:t xml:space="preserve">established by </w:t>
      </w:r>
      <w:r w:rsidR="0069508E">
        <w:t xml:space="preserve">the </w:t>
      </w:r>
      <w:r w:rsidR="0069508E" w:rsidRPr="00DC4195">
        <w:t>Shanghai Typhoon Institute (STI)</w:t>
      </w:r>
      <w:r w:rsidR="0069508E">
        <w:t xml:space="preserve">. </w:t>
      </w:r>
      <w:r w:rsidR="0069508E" w:rsidRPr="00DC4195">
        <w:t xml:space="preserve"> </w:t>
      </w:r>
      <w:r w:rsidR="00CE75C1" w:rsidRPr="00DC4195">
        <w:t>It is b</w:t>
      </w:r>
      <w:r w:rsidRPr="00DC4195">
        <w:t>ased on the three-dimensional hydrodynamic model ECOM with very high resolution</w:t>
      </w:r>
      <w:r w:rsidR="00CE75C1" w:rsidRPr="00DC4195">
        <w:t xml:space="preserve"> </w:t>
      </w:r>
      <w:r w:rsidR="0069508E">
        <w:t>that</w:t>
      </w:r>
      <w:r w:rsidR="00CE75C1" w:rsidRPr="00DC4195">
        <w:t xml:space="preserve"> </w:t>
      </w:r>
      <w:r w:rsidRPr="00DC4195">
        <w:t xml:space="preserve"> includ</w:t>
      </w:r>
      <w:r w:rsidR="00CE75C1" w:rsidRPr="00DC4195">
        <w:t>es</w:t>
      </w:r>
      <w:r w:rsidRPr="00DC4195">
        <w:t xml:space="preserve"> the </w:t>
      </w:r>
      <w:r w:rsidR="0069508E">
        <w:t xml:space="preserve">astronomical </w:t>
      </w:r>
      <w:r w:rsidRPr="00DC4195">
        <w:t xml:space="preserve">tide, a real-time operational hydrological, as well as </w:t>
      </w:r>
      <w:r w:rsidR="0069508E">
        <w:t xml:space="preserve">a </w:t>
      </w:r>
      <w:r w:rsidRPr="00DC4195">
        <w:t>storm surge forecast system for the Huangpu River</w:t>
      </w:r>
      <w:r w:rsidR="0069508E">
        <w:t>,</w:t>
      </w:r>
      <w:r w:rsidR="0069508E" w:rsidRPr="0069508E">
        <w:t xml:space="preserve"> </w:t>
      </w:r>
      <w:r w:rsidR="0069508E" w:rsidRPr="00DC4195">
        <w:t>which flows through the centre of Shanghai</w:t>
      </w:r>
      <w:r w:rsidR="0069508E">
        <w:t>.</w:t>
      </w:r>
      <w:r w:rsidRPr="00DC4195">
        <w:t xml:space="preserve"> The Huangpu River</w:t>
      </w:r>
      <w:r w:rsidR="00726622" w:rsidRPr="00DC4195">
        <w:t xml:space="preserve"> is </w:t>
      </w:r>
      <w:r w:rsidRPr="00DC4195">
        <w:t>about 75 km long and several hundred meters wide</w:t>
      </w:r>
      <w:r w:rsidR="00726622" w:rsidRPr="00DC4195">
        <w:t>,</w:t>
      </w:r>
      <w:r w:rsidR="0069508E">
        <w:t xml:space="preserve"> and</w:t>
      </w:r>
      <w:r w:rsidRPr="00DC4195">
        <w:t xml:space="preserve"> is very important for drain</w:t>
      </w:r>
      <w:r w:rsidR="00726622" w:rsidRPr="00DC4195">
        <w:t>age during typhoon impacts</w:t>
      </w:r>
      <w:r w:rsidRPr="00DC4195">
        <w:t xml:space="preserve">. The prediction system can provide water flow and water level forecast </w:t>
      </w:r>
      <w:r w:rsidR="0069508E">
        <w:t>with</w:t>
      </w:r>
      <w:r w:rsidRPr="00DC4195">
        <w:t>in 48 hours</w:t>
      </w:r>
      <w:r w:rsidR="0069508E">
        <w:t>,</w:t>
      </w:r>
      <w:r w:rsidR="00726622" w:rsidRPr="00DC4195">
        <w:t xml:space="preserve"> twice per</w:t>
      </w:r>
      <w:r w:rsidRPr="00DC4195">
        <w:t xml:space="preserve"> day. </w:t>
      </w:r>
      <w:r w:rsidR="00726622" w:rsidRPr="00DC4195">
        <w:t xml:space="preserve">Some </w:t>
      </w:r>
      <w:r w:rsidRPr="00DC4195">
        <w:t>product examples are shown in Figure2.</w:t>
      </w:r>
    </w:p>
    <w:p w:rsidR="0003008D" w:rsidRPr="0003008D" w:rsidRDefault="005758A6" w:rsidP="0003008D">
      <w:r>
        <w:rPr>
          <w:noProof/>
        </w:rPr>
        <mc:AlternateContent>
          <mc:Choice Requires="wpg">
            <w:drawing>
              <wp:inline distT="0" distB="0" distL="0" distR="0">
                <wp:extent cx="6172200" cy="2390775"/>
                <wp:effectExtent l="0" t="0" r="0" b="0"/>
                <wp:docPr id="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2390775"/>
                          <a:chOff x="1521" y="11705"/>
                          <a:chExt cx="9720" cy="3765"/>
                        </a:xfrm>
                      </wpg:grpSpPr>
                      <pic:pic xmlns:pic="http://schemas.openxmlformats.org/drawingml/2006/picture">
                        <pic:nvPicPr>
                          <pic:cNvPr id="2" name="Picture 28"/>
                          <pic:cNvPicPr>
                            <a:picLocks noChangeAspect="1" noChangeArrowheads="1"/>
                          </pic:cNvPicPr>
                        </pic:nvPicPr>
                        <pic:blipFill>
                          <a:blip r:embed="rId13">
                            <a:extLst>
                              <a:ext uri="{28A0092B-C50C-407E-A947-70E740481C1C}">
                                <a14:useLocalDpi xmlns:a14="http://schemas.microsoft.com/office/drawing/2010/main" val="0"/>
                              </a:ext>
                            </a:extLst>
                          </a:blip>
                          <a:srcRect l="1019"/>
                          <a:stretch>
                            <a:fillRect/>
                          </a:stretch>
                        </pic:blipFill>
                        <pic:spPr bwMode="auto">
                          <a:xfrm>
                            <a:off x="1521" y="11705"/>
                            <a:ext cx="4140" cy="3655"/>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29"/>
                        <wpg:cNvGrpSpPr>
                          <a:grpSpLocks/>
                        </wpg:cNvGrpSpPr>
                        <wpg:grpSpPr bwMode="auto">
                          <a:xfrm>
                            <a:off x="5661" y="11720"/>
                            <a:ext cx="5580" cy="3750"/>
                            <a:chOff x="5841" y="8825"/>
                            <a:chExt cx="5580" cy="3750"/>
                          </a:xfrm>
                        </wpg:grpSpPr>
                        <wps:wsp>
                          <wps:cNvPr id="6" name="Text Box 30"/>
                          <wps:cNvSpPr txBox="1">
                            <a:spLocks noChangeArrowheads="1"/>
                          </wps:cNvSpPr>
                          <wps:spPr bwMode="auto">
                            <a:xfrm>
                              <a:off x="6021" y="8825"/>
                              <a:ext cx="558" cy="32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7DA" w:rsidRPr="00A21818" w:rsidRDefault="00EA57DA" w:rsidP="003E7DD7">
                                <w:pPr>
                                  <w:spacing w:line="420" w:lineRule="exact"/>
                                  <w:jc w:val="distribute"/>
                                  <w:rPr>
                                    <w:rFonts w:ascii="SimSun" w:hAnsi="SimSun"/>
                                    <w:sz w:val="18"/>
                                    <w:szCs w:val="18"/>
                                  </w:rPr>
                                </w:pPr>
                                <w:r w:rsidRPr="00A21818">
                                  <w:rPr>
                                    <w:rFonts w:ascii="SimSun" w:hAnsi="SimSun"/>
                                    <w:sz w:val="18"/>
                                    <w:szCs w:val="18"/>
                                  </w:rPr>
                                  <w:t>4</w:t>
                                </w:r>
                              </w:p>
                              <w:p w:rsidR="00EA57DA" w:rsidRPr="00A21818" w:rsidRDefault="00EA57DA" w:rsidP="003E7DD7">
                                <w:pPr>
                                  <w:spacing w:line="420" w:lineRule="exact"/>
                                  <w:jc w:val="distribute"/>
                                  <w:rPr>
                                    <w:rFonts w:ascii="SimSun" w:hAnsi="SimSun"/>
                                    <w:sz w:val="18"/>
                                    <w:szCs w:val="18"/>
                                  </w:rPr>
                                </w:pPr>
                              </w:p>
                              <w:p w:rsidR="00EA57DA" w:rsidRPr="00A21818" w:rsidRDefault="00EA57DA" w:rsidP="003E7DD7">
                                <w:pPr>
                                  <w:spacing w:line="420" w:lineRule="exact"/>
                                  <w:jc w:val="distribute"/>
                                  <w:rPr>
                                    <w:rFonts w:ascii="SimSun" w:hAnsi="SimSun"/>
                                    <w:sz w:val="18"/>
                                    <w:szCs w:val="18"/>
                                  </w:rPr>
                                </w:pPr>
                                <w:r w:rsidRPr="00A21818">
                                  <w:rPr>
                                    <w:rFonts w:ascii="SimSun" w:hAnsi="SimSun"/>
                                    <w:sz w:val="18"/>
                                    <w:szCs w:val="18"/>
                                  </w:rPr>
                                  <w:t>3</w:t>
                                </w:r>
                              </w:p>
                              <w:p w:rsidR="00EA57DA" w:rsidRPr="00A21818" w:rsidRDefault="00EA57DA" w:rsidP="003E7DD7">
                                <w:pPr>
                                  <w:spacing w:line="420" w:lineRule="exact"/>
                                  <w:jc w:val="distribute"/>
                                  <w:rPr>
                                    <w:rFonts w:ascii="SimSun" w:hAnsi="SimSun"/>
                                    <w:sz w:val="18"/>
                                    <w:szCs w:val="18"/>
                                  </w:rPr>
                                </w:pPr>
                              </w:p>
                              <w:p w:rsidR="00EA57DA" w:rsidRPr="00A21818" w:rsidRDefault="00EA57DA" w:rsidP="003E7DD7">
                                <w:pPr>
                                  <w:spacing w:line="420" w:lineRule="exact"/>
                                  <w:jc w:val="distribute"/>
                                  <w:rPr>
                                    <w:rFonts w:ascii="SimSun" w:hAnsi="SimSun"/>
                                    <w:sz w:val="18"/>
                                    <w:szCs w:val="18"/>
                                  </w:rPr>
                                </w:pPr>
                                <w:r w:rsidRPr="00A21818">
                                  <w:rPr>
                                    <w:rFonts w:ascii="SimSun" w:hAnsi="SimSun"/>
                                    <w:sz w:val="18"/>
                                    <w:szCs w:val="18"/>
                                  </w:rPr>
                                  <w:t>2</w:t>
                                </w:r>
                              </w:p>
                              <w:p w:rsidR="00EA57DA" w:rsidRPr="00A21818" w:rsidRDefault="00EA57DA" w:rsidP="003E7DD7">
                                <w:pPr>
                                  <w:spacing w:line="420" w:lineRule="exact"/>
                                  <w:jc w:val="distribute"/>
                                  <w:rPr>
                                    <w:rFonts w:ascii="SimSun" w:hAnsi="SimSun"/>
                                    <w:sz w:val="18"/>
                                    <w:szCs w:val="18"/>
                                  </w:rPr>
                                </w:pPr>
                              </w:p>
                              <w:p w:rsidR="00EA57DA" w:rsidRDefault="00EA57DA" w:rsidP="003E7DD7">
                                <w:pPr>
                                  <w:spacing w:line="420" w:lineRule="exact"/>
                                  <w:jc w:val="distribute"/>
                                </w:pPr>
                                <w:r w:rsidRPr="00A21818">
                                  <w:rPr>
                                    <w:rFonts w:ascii="SimSun" w:hAnsi="SimSun"/>
                                    <w:sz w:val="18"/>
                                    <w:szCs w:val="18"/>
                                  </w:rPr>
                                  <w:t>1</w:t>
                                </w:r>
                              </w:p>
                              <w:p w:rsidR="00EA57DA" w:rsidRPr="00A21818" w:rsidRDefault="00EA57DA" w:rsidP="003E7DD7">
                                <w:pPr>
                                  <w:spacing w:line="460" w:lineRule="exact"/>
                                  <w:jc w:val="distribute"/>
                                  <w:rPr>
                                    <w:rFonts w:ascii="SimSun" w:eastAsia="SimSun"/>
                                    <w:sz w:val="18"/>
                                    <w:szCs w:val="18"/>
                                  </w:rPr>
                                </w:pPr>
                              </w:p>
                              <w:p w:rsidR="00EA57DA" w:rsidRDefault="00EA57DA" w:rsidP="003E7DD7">
                                <w:pPr>
                                  <w:spacing w:line="460" w:lineRule="exact"/>
                                  <w:jc w:val="distribute"/>
                                </w:pPr>
                              </w:p>
                            </w:txbxContent>
                          </wps:txbx>
                          <wps:bodyPr rot="0" vert="horz" wrap="square" lIns="91440" tIns="45720" rIns="91440" bIns="45720" anchor="t" anchorCtr="0" upright="1">
                            <a:noAutofit/>
                          </wps:bodyPr>
                        </wps:wsp>
                        <wps:wsp>
                          <wps:cNvPr id="7" name="Text Box 31"/>
                          <wps:cNvSpPr txBox="1">
                            <a:spLocks noChangeArrowheads="1"/>
                          </wps:cNvSpPr>
                          <wps:spPr bwMode="auto">
                            <a:xfrm>
                              <a:off x="5841" y="11885"/>
                              <a:ext cx="5580"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7DA" w:rsidRPr="0008395C" w:rsidRDefault="00EA57DA" w:rsidP="003E7DD7">
                                <w:pPr>
                                  <w:spacing w:line="200" w:lineRule="exact"/>
                                  <w:ind w:firstLineChars="300" w:firstLine="540"/>
                                  <w:rPr>
                                    <w:rFonts w:ascii="SimSun" w:eastAsia="SimSun" w:hAnsi="SimSun"/>
                                    <w:sz w:val="18"/>
                                    <w:szCs w:val="18"/>
                                    <w:lang w:eastAsia="zh-CN"/>
                                  </w:rPr>
                                </w:pPr>
                                <w:r>
                                  <w:rPr>
                                    <w:rFonts w:ascii="SimSun" w:hAnsi="SimSun"/>
                                    <w:sz w:val="18"/>
                                    <w:szCs w:val="18"/>
                                  </w:rPr>
                                  <w:t>18</w:t>
                                </w:r>
                                <w:r>
                                  <w:rPr>
                                    <w:rFonts w:ascii="SimSun" w:eastAsia="SimSun" w:hAnsi="SimSun"/>
                                    <w:sz w:val="18"/>
                                    <w:szCs w:val="18"/>
                                    <w:lang w:eastAsia="zh-CN"/>
                                  </w:rPr>
                                  <w:t xml:space="preserve">    00</w:t>
                                </w:r>
                                <w:r>
                                  <w:rPr>
                                    <w:rFonts w:ascii="SimSun" w:hAnsi="SimSun"/>
                                    <w:sz w:val="18"/>
                                    <w:szCs w:val="18"/>
                                  </w:rPr>
                                  <w:t xml:space="preserve"> </w:t>
                                </w:r>
                                <w:r>
                                  <w:rPr>
                                    <w:rFonts w:ascii="SimSun" w:eastAsia="SimSun" w:hAnsi="SimSun"/>
                                    <w:sz w:val="18"/>
                                    <w:szCs w:val="18"/>
                                    <w:lang w:eastAsia="zh-CN"/>
                                  </w:rPr>
                                  <w:t xml:space="preserve">  </w:t>
                                </w:r>
                                <w:r>
                                  <w:rPr>
                                    <w:rFonts w:ascii="SimSun" w:hAnsi="SimSun"/>
                                    <w:sz w:val="18"/>
                                    <w:szCs w:val="18"/>
                                  </w:rPr>
                                  <w:t xml:space="preserve"> 06</w:t>
                                </w:r>
                                <w:r w:rsidRPr="00245BEE">
                                  <w:rPr>
                                    <w:rFonts w:ascii="SimSun" w:hAnsi="SimSun"/>
                                    <w:sz w:val="18"/>
                                    <w:szCs w:val="18"/>
                                  </w:rPr>
                                  <w:t xml:space="preserve"> </w:t>
                                </w:r>
                                <w:r>
                                  <w:rPr>
                                    <w:rFonts w:ascii="SimSun" w:hAnsi="SimSun"/>
                                    <w:sz w:val="18"/>
                                    <w:szCs w:val="18"/>
                                  </w:rPr>
                                  <w:t xml:space="preserve"> </w:t>
                                </w:r>
                                <w:r>
                                  <w:rPr>
                                    <w:rFonts w:ascii="SimSun" w:eastAsia="SimSun" w:hAnsi="SimSun"/>
                                    <w:sz w:val="18"/>
                                    <w:szCs w:val="18"/>
                                    <w:lang w:eastAsia="zh-CN"/>
                                  </w:rPr>
                                  <w:t xml:space="preserve">  </w:t>
                                </w:r>
                                <w:r>
                                  <w:rPr>
                                    <w:rFonts w:ascii="SimSun" w:hAnsi="SimSun"/>
                                    <w:sz w:val="18"/>
                                    <w:szCs w:val="18"/>
                                  </w:rPr>
                                  <w:t>12</w:t>
                                </w:r>
                                <w:r>
                                  <w:rPr>
                                    <w:rFonts w:ascii="SimSun" w:eastAsia="SimSun" w:hAnsi="SimSun"/>
                                    <w:sz w:val="18"/>
                                    <w:szCs w:val="18"/>
                                    <w:lang w:eastAsia="zh-CN"/>
                                  </w:rPr>
                                  <w:t xml:space="preserve">   </w:t>
                                </w:r>
                                <w:r>
                                  <w:rPr>
                                    <w:rFonts w:ascii="SimSun" w:hAnsi="SimSun"/>
                                    <w:sz w:val="18"/>
                                    <w:szCs w:val="18"/>
                                  </w:rPr>
                                  <w:t xml:space="preserve"> 18</w:t>
                                </w:r>
                                <w:r>
                                  <w:rPr>
                                    <w:rFonts w:ascii="SimSun" w:eastAsia="SimSun" w:hAnsi="SimSun"/>
                                    <w:sz w:val="18"/>
                                    <w:szCs w:val="18"/>
                                    <w:lang w:eastAsia="zh-CN"/>
                                  </w:rPr>
                                  <w:t xml:space="preserve">   </w:t>
                                </w:r>
                                <w:r>
                                  <w:rPr>
                                    <w:rFonts w:ascii="SimSun" w:eastAsia="SimSun"/>
                                    <w:sz w:val="18"/>
                                    <w:szCs w:val="18"/>
                                  </w:rPr>
                                  <w:t>00</w:t>
                                </w:r>
                                <w:r>
                                  <w:rPr>
                                    <w:rFonts w:ascii="SimSun" w:eastAsia="SimSun" w:hAnsi="SimSun"/>
                                    <w:sz w:val="18"/>
                                    <w:szCs w:val="18"/>
                                    <w:lang w:eastAsia="zh-CN"/>
                                  </w:rPr>
                                  <w:t xml:space="preserve">   </w:t>
                                </w:r>
                                <w:r>
                                  <w:rPr>
                                    <w:rFonts w:ascii="SimSun" w:hAnsi="SimSun"/>
                                    <w:sz w:val="18"/>
                                    <w:szCs w:val="18"/>
                                  </w:rPr>
                                  <w:t xml:space="preserve"> 06</w:t>
                                </w:r>
                                <w:r>
                                  <w:rPr>
                                    <w:rFonts w:ascii="SimSun" w:eastAsia="SimSun" w:hAnsi="SimSun"/>
                                    <w:sz w:val="18"/>
                                    <w:szCs w:val="18"/>
                                    <w:lang w:eastAsia="zh-CN"/>
                                  </w:rPr>
                                  <w:t xml:space="preserve">   </w:t>
                                </w:r>
                                <w:r>
                                  <w:rPr>
                                    <w:rFonts w:ascii="SimSun" w:hAnsi="SimSun"/>
                                    <w:sz w:val="18"/>
                                    <w:szCs w:val="18"/>
                                  </w:rPr>
                                  <w:t xml:space="preserve"> 12</w:t>
                                </w:r>
                                <w:r>
                                  <w:rPr>
                                    <w:rFonts w:ascii="SimSun" w:eastAsia="SimSun" w:hAnsi="SimSun"/>
                                    <w:sz w:val="18"/>
                                    <w:szCs w:val="18"/>
                                    <w:lang w:eastAsia="zh-CN"/>
                                  </w:rPr>
                                  <w:t xml:space="preserve">   </w:t>
                                </w:r>
                              </w:p>
                              <w:p w:rsidR="00EA57DA" w:rsidRPr="00245BEE" w:rsidRDefault="00EA57DA" w:rsidP="003E7DD7">
                                <w:pPr>
                                  <w:spacing w:line="200" w:lineRule="exact"/>
                                  <w:ind w:firstLineChars="250" w:firstLine="450"/>
                                  <w:rPr>
                                    <w:rFonts w:ascii="SimSun" w:eastAsia="SimSun"/>
                                    <w:sz w:val="18"/>
                                    <w:szCs w:val="18"/>
                                  </w:rPr>
                                </w:pPr>
                                <w:r>
                                  <w:rPr>
                                    <w:rFonts w:ascii="SimSun" w:eastAsia="SimSun" w:hAnsi="SimSun"/>
                                    <w:sz w:val="18"/>
                                    <w:szCs w:val="18"/>
                                    <w:lang w:eastAsia="zh-CN"/>
                                  </w:rPr>
                                  <w:t>May 29</w:t>
                                </w:r>
                                <w:r>
                                  <w:rPr>
                                    <w:rFonts w:ascii="SimSun" w:hAnsi="SimSun"/>
                                    <w:sz w:val="18"/>
                                    <w:szCs w:val="18"/>
                                  </w:rPr>
                                  <w:t xml:space="preserve">  </w:t>
                                </w:r>
                                <w:r>
                                  <w:rPr>
                                    <w:rFonts w:ascii="SimSun" w:eastAsia="SimSun" w:hAnsi="SimSun"/>
                                    <w:sz w:val="18"/>
                                    <w:szCs w:val="18"/>
                                    <w:lang w:eastAsia="zh-CN"/>
                                  </w:rPr>
                                  <w:t xml:space="preserve">    </w:t>
                                </w:r>
                                <w:r>
                                  <w:rPr>
                                    <w:rFonts w:ascii="SimSun" w:hAnsi="SimSun"/>
                                    <w:sz w:val="18"/>
                                    <w:szCs w:val="18"/>
                                  </w:rPr>
                                  <w:t xml:space="preserve">     </w:t>
                                </w:r>
                                <w:r>
                                  <w:rPr>
                                    <w:rFonts w:ascii="SimSun" w:eastAsia="SimSun" w:hAnsi="SimSun"/>
                                    <w:sz w:val="18"/>
                                    <w:szCs w:val="18"/>
                                    <w:lang w:eastAsia="zh-CN"/>
                                  </w:rPr>
                                  <w:t xml:space="preserve">Jun </w:t>
                                </w:r>
                                <w:r>
                                  <w:rPr>
                                    <w:rFonts w:ascii="SimSun" w:hAnsi="SimSun"/>
                                    <w:sz w:val="18"/>
                                    <w:szCs w:val="18"/>
                                  </w:rPr>
                                  <w:t>1</w:t>
                                </w:r>
                                <w:r>
                                  <w:rPr>
                                    <w:rFonts w:ascii="SimSun" w:eastAsia="SimSun" w:hAnsi="SimSun"/>
                                    <w:sz w:val="18"/>
                                    <w:szCs w:val="18"/>
                                    <w:lang w:eastAsia="zh-CN"/>
                                  </w:rPr>
                                  <w:t xml:space="preserve">  </w:t>
                                </w:r>
                                <w:r>
                                  <w:rPr>
                                    <w:rFonts w:ascii="SimSun" w:hAnsi="SimSun"/>
                                    <w:sz w:val="18"/>
                                    <w:szCs w:val="18"/>
                                  </w:rPr>
                                  <w:t xml:space="preserve">         </w:t>
                                </w:r>
                                <w:r>
                                  <w:rPr>
                                    <w:rFonts w:ascii="SimSun" w:eastAsia="SimSun" w:hAnsi="SimSun"/>
                                    <w:sz w:val="18"/>
                                    <w:szCs w:val="18"/>
                                    <w:lang w:eastAsia="zh-CN"/>
                                  </w:rPr>
                                  <w:t xml:space="preserve">  </w:t>
                                </w:r>
                                <w:r>
                                  <w:rPr>
                                    <w:rFonts w:ascii="SimSun" w:hAnsi="SimSun"/>
                                    <w:sz w:val="18"/>
                                    <w:szCs w:val="18"/>
                                  </w:rPr>
                                  <w:t xml:space="preserve"> </w:t>
                                </w:r>
                                <w:r>
                                  <w:rPr>
                                    <w:rFonts w:ascii="SimSun" w:eastAsia="SimSun" w:hAnsi="SimSun"/>
                                    <w:sz w:val="18"/>
                                    <w:szCs w:val="18"/>
                                    <w:lang w:eastAsia="zh-CN"/>
                                  </w:rPr>
                                  <w:t xml:space="preserve">Jun </w:t>
                                </w:r>
                                <w:r>
                                  <w:rPr>
                                    <w:rFonts w:ascii="SimSun" w:hAnsi="SimSun"/>
                                    <w:sz w:val="18"/>
                                    <w:szCs w:val="18"/>
                                  </w:rPr>
                                  <w:t>2</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6561" y="8825"/>
                              <a:ext cx="3780" cy="3062"/>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33"/>
                          <wps:cNvSpPr txBox="1">
                            <a:spLocks noChangeArrowheads="1"/>
                          </wps:cNvSpPr>
                          <wps:spPr bwMode="auto">
                            <a:xfrm>
                              <a:off x="9801" y="9005"/>
                              <a:ext cx="10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7DA" w:rsidRDefault="00EA57DA" w:rsidP="003E7DD7">
                                <w:pPr>
                                  <w:spacing w:line="200" w:lineRule="exact"/>
                                  <w:rPr>
                                    <w:rFonts w:ascii="SimSun" w:eastAsia="SimSun" w:hAnsi="SimSun"/>
                                    <w:sz w:val="18"/>
                                    <w:szCs w:val="18"/>
                                    <w:lang w:eastAsia="zh-CN"/>
                                  </w:rPr>
                                </w:pPr>
                                <w:r>
                                  <w:rPr>
                                    <w:rFonts w:ascii="SimSun" w:eastAsia="SimSun" w:hAnsi="SimSun"/>
                                    <w:sz w:val="18"/>
                                    <w:szCs w:val="18"/>
                                    <w:lang w:eastAsia="zh-CN"/>
                                  </w:rPr>
                                  <w:t>Forecast</w:t>
                                </w:r>
                              </w:p>
                              <w:p w:rsidR="00EA57DA" w:rsidRDefault="00EA57DA" w:rsidP="003E7DD7">
                                <w:pPr>
                                  <w:spacing w:line="200" w:lineRule="exact"/>
                                  <w:rPr>
                                    <w:rFonts w:ascii="SimSun" w:eastAsia="SimSun" w:hAnsi="SimSun"/>
                                    <w:sz w:val="18"/>
                                    <w:szCs w:val="18"/>
                                    <w:lang w:eastAsia="zh-CN"/>
                                  </w:rPr>
                                </w:pPr>
                                <w:r>
                                  <w:rPr>
                                    <w:rFonts w:ascii="SimSun" w:eastAsia="SimSun" w:hAnsi="SimSun"/>
                                    <w:sz w:val="18"/>
                                    <w:szCs w:val="18"/>
                                    <w:lang w:eastAsia="zh-CN"/>
                                  </w:rPr>
                                  <w:t>Obs</w:t>
                                </w:r>
                              </w:p>
                            </w:txbxContent>
                          </wps:txbx>
                          <wps:bodyPr rot="0" vert="horz" wrap="square" lIns="91440" tIns="45720" rIns="91440" bIns="45720" anchor="t" anchorCtr="0" upright="1">
                            <a:noAutofit/>
                          </wps:bodyPr>
                        </wps:wsp>
                      </wpg:grpSp>
                    </wpg:wgp>
                  </a:graphicData>
                </a:graphic>
              </wp:inline>
            </w:drawing>
          </mc:Choice>
          <mc:Fallback>
            <w:pict>
              <v:group id="Group 27" o:spid="_x0000_s1026" style="width:486pt;height:188.25pt;mso-position-horizontal-relative:char;mso-position-vertical-relative:line" coordorigin="1521,11705" coordsize="9720,3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">
                <v:shape id="Picture 28" o:spid="_x0000_s1027" type="#_x0000_t75" style="position:absolute;left:1521;top:11705;width:4140;height: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Pb2TCAAAA2gAAAA8AAABkcnMvZG93bnJldi54bWxEj0GLwjAUhO/C/ofwhL1pogdXqlFEVteT&#10;sCrY46N5tsXmpTRprf/eLCx4HGbmG2a57m0lOmp86VjDZKxAEGfOlJxruJx3ozkIH5ANVo5Jw5M8&#10;rFcfgyUmxj34l7pTyEWEsE9QQxFCnUjps4Is+rGriaN3c43FEGWTS9PgI8JtJadKzaTFkuNCgTVt&#10;C8rup9ZqaNtUmZ/r17Gb7G8qnW3T72uWav057DcLEIH68A7/tw9GwxT+rsQbIFc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j29kwgAAANoAAAAPAAAAAAAAAAAAAAAAAJ8C&#10;AABkcnMvZG93bnJldi54bWxQSwUGAAAAAAQABAD3AAAAjgMAAAAA&#10;">
                  <v:imagedata r:id="rId15" o:title="" cropleft="668f"/>
                </v:shape>
                <v:group id="Group 29" o:spid="_x0000_s1028" style="position:absolute;left:5661;top:11720;width:5580;height:3750" coordorigin="5841,8825" coordsize="5580,3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202" coordsize="21600,21600" o:spt="202" path="m,l,21600r21600,l21600,xe">
                    <v:stroke joinstyle="miter"/>
                    <v:path gradientshapeok="t" o:connecttype="rect"/>
                  </v:shapetype>
                  <v:shape id="Text Box 30" o:spid="_x0000_s1029" type="#_x0000_t202" style="position:absolute;left:6021;top:8825;width:558;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EA57DA" w:rsidRPr="00A21818" w:rsidRDefault="00EA57DA" w:rsidP="003E7DD7">
                          <w:pPr>
                            <w:spacing w:line="420" w:lineRule="exact"/>
                            <w:jc w:val="distribute"/>
                            <w:rPr>
                              <w:rFonts w:ascii="SimSun" w:hAnsi="SimSun"/>
                              <w:sz w:val="18"/>
                              <w:szCs w:val="18"/>
                            </w:rPr>
                          </w:pPr>
                          <w:r w:rsidRPr="00A21818">
                            <w:rPr>
                              <w:rFonts w:ascii="SimSun" w:hAnsi="SimSun"/>
                              <w:sz w:val="18"/>
                              <w:szCs w:val="18"/>
                            </w:rPr>
                            <w:t>4</w:t>
                          </w:r>
                        </w:p>
                        <w:p w:rsidR="00EA57DA" w:rsidRPr="00A21818" w:rsidRDefault="00EA57DA" w:rsidP="003E7DD7">
                          <w:pPr>
                            <w:spacing w:line="420" w:lineRule="exact"/>
                            <w:jc w:val="distribute"/>
                            <w:rPr>
                              <w:rFonts w:ascii="SimSun" w:hAnsi="SimSun"/>
                              <w:sz w:val="18"/>
                              <w:szCs w:val="18"/>
                            </w:rPr>
                          </w:pPr>
                        </w:p>
                        <w:p w:rsidR="00EA57DA" w:rsidRPr="00A21818" w:rsidRDefault="00EA57DA" w:rsidP="003E7DD7">
                          <w:pPr>
                            <w:spacing w:line="420" w:lineRule="exact"/>
                            <w:jc w:val="distribute"/>
                            <w:rPr>
                              <w:rFonts w:ascii="SimSun" w:hAnsi="SimSun"/>
                              <w:sz w:val="18"/>
                              <w:szCs w:val="18"/>
                            </w:rPr>
                          </w:pPr>
                          <w:r w:rsidRPr="00A21818">
                            <w:rPr>
                              <w:rFonts w:ascii="SimSun" w:hAnsi="SimSun"/>
                              <w:sz w:val="18"/>
                              <w:szCs w:val="18"/>
                            </w:rPr>
                            <w:t>3</w:t>
                          </w:r>
                        </w:p>
                        <w:p w:rsidR="00EA57DA" w:rsidRPr="00A21818" w:rsidRDefault="00EA57DA" w:rsidP="003E7DD7">
                          <w:pPr>
                            <w:spacing w:line="420" w:lineRule="exact"/>
                            <w:jc w:val="distribute"/>
                            <w:rPr>
                              <w:rFonts w:ascii="SimSun" w:hAnsi="SimSun"/>
                              <w:sz w:val="18"/>
                              <w:szCs w:val="18"/>
                            </w:rPr>
                          </w:pPr>
                        </w:p>
                        <w:p w:rsidR="00EA57DA" w:rsidRPr="00A21818" w:rsidRDefault="00EA57DA" w:rsidP="003E7DD7">
                          <w:pPr>
                            <w:spacing w:line="420" w:lineRule="exact"/>
                            <w:jc w:val="distribute"/>
                            <w:rPr>
                              <w:rFonts w:ascii="SimSun" w:hAnsi="SimSun"/>
                              <w:sz w:val="18"/>
                              <w:szCs w:val="18"/>
                            </w:rPr>
                          </w:pPr>
                          <w:r w:rsidRPr="00A21818">
                            <w:rPr>
                              <w:rFonts w:ascii="SimSun" w:hAnsi="SimSun"/>
                              <w:sz w:val="18"/>
                              <w:szCs w:val="18"/>
                            </w:rPr>
                            <w:t>2</w:t>
                          </w:r>
                        </w:p>
                        <w:p w:rsidR="00EA57DA" w:rsidRPr="00A21818" w:rsidRDefault="00EA57DA" w:rsidP="003E7DD7">
                          <w:pPr>
                            <w:spacing w:line="420" w:lineRule="exact"/>
                            <w:jc w:val="distribute"/>
                            <w:rPr>
                              <w:rFonts w:ascii="SimSun" w:hAnsi="SimSun"/>
                              <w:sz w:val="18"/>
                              <w:szCs w:val="18"/>
                            </w:rPr>
                          </w:pPr>
                        </w:p>
                        <w:p w:rsidR="00EA57DA" w:rsidRDefault="00EA57DA" w:rsidP="003E7DD7">
                          <w:pPr>
                            <w:spacing w:line="420" w:lineRule="exact"/>
                            <w:jc w:val="distribute"/>
                          </w:pPr>
                          <w:r w:rsidRPr="00A21818">
                            <w:rPr>
                              <w:rFonts w:ascii="SimSun" w:hAnsi="SimSun"/>
                              <w:sz w:val="18"/>
                              <w:szCs w:val="18"/>
                            </w:rPr>
                            <w:t>1</w:t>
                          </w:r>
                        </w:p>
                        <w:p w:rsidR="00EA57DA" w:rsidRPr="00A21818" w:rsidRDefault="00EA57DA" w:rsidP="003E7DD7">
                          <w:pPr>
                            <w:spacing w:line="460" w:lineRule="exact"/>
                            <w:jc w:val="distribute"/>
                            <w:rPr>
                              <w:rFonts w:ascii="SimSun" w:eastAsia="SimSun"/>
                              <w:sz w:val="18"/>
                              <w:szCs w:val="18"/>
                            </w:rPr>
                          </w:pPr>
                        </w:p>
                        <w:p w:rsidR="00EA57DA" w:rsidRDefault="00EA57DA" w:rsidP="003E7DD7">
                          <w:pPr>
                            <w:spacing w:line="460" w:lineRule="exact"/>
                            <w:jc w:val="distribute"/>
                          </w:pPr>
                        </w:p>
                      </w:txbxContent>
                    </v:textbox>
                  </v:shape>
                  <v:shape id="Text Box 31" o:spid="_x0000_s1030" type="#_x0000_t202" style="position:absolute;left:5841;top:11885;width:5580;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EA57DA" w:rsidRPr="0008395C" w:rsidRDefault="00EA57DA" w:rsidP="003E7DD7">
                          <w:pPr>
                            <w:spacing w:line="200" w:lineRule="exact"/>
                            <w:ind w:firstLineChars="300" w:firstLine="540"/>
                            <w:rPr>
                              <w:rFonts w:ascii="SimSun" w:eastAsia="SimSun" w:hAnsi="SimSun"/>
                              <w:sz w:val="18"/>
                              <w:szCs w:val="18"/>
                              <w:lang w:eastAsia="zh-CN"/>
                            </w:rPr>
                          </w:pPr>
                          <w:r>
                            <w:rPr>
                              <w:rFonts w:ascii="SimSun" w:hAnsi="SimSun"/>
                              <w:sz w:val="18"/>
                              <w:szCs w:val="18"/>
                            </w:rPr>
                            <w:t>18</w:t>
                          </w:r>
                          <w:r>
                            <w:rPr>
                              <w:rFonts w:ascii="SimSun" w:eastAsia="SimSun" w:hAnsi="SimSun"/>
                              <w:sz w:val="18"/>
                              <w:szCs w:val="18"/>
                              <w:lang w:eastAsia="zh-CN"/>
                            </w:rPr>
                            <w:t xml:space="preserve">    00</w:t>
                          </w:r>
                          <w:r>
                            <w:rPr>
                              <w:rFonts w:ascii="SimSun" w:hAnsi="SimSun"/>
                              <w:sz w:val="18"/>
                              <w:szCs w:val="18"/>
                            </w:rPr>
                            <w:t xml:space="preserve"> </w:t>
                          </w:r>
                          <w:r>
                            <w:rPr>
                              <w:rFonts w:ascii="SimSun" w:eastAsia="SimSun" w:hAnsi="SimSun"/>
                              <w:sz w:val="18"/>
                              <w:szCs w:val="18"/>
                              <w:lang w:eastAsia="zh-CN"/>
                            </w:rPr>
                            <w:t xml:space="preserve">  </w:t>
                          </w:r>
                          <w:r>
                            <w:rPr>
                              <w:rFonts w:ascii="SimSun" w:hAnsi="SimSun"/>
                              <w:sz w:val="18"/>
                              <w:szCs w:val="18"/>
                            </w:rPr>
                            <w:t xml:space="preserve"> 06</w:t>
                          </w:r>
                          <w:r w:rsidRPr="00245BEE">
                            <w:rPr>
                              <w:rFonts w:ascii="SimSun" w:hAnsi="SimSun"/>
                              <w:sz w:val="18"/>
                              <w:szCs w:val="18"/>
                            </w:rPr>
                            <w:t xml:space="preserve"> </w:t>
                          </w:r>
                          <w:r>
                            <w:rPr>
                              <w:rFonts w:ascii="SimSun" w:hAnsi="SimSun"/>
                              <w:sz w:val="18"/>
                              <w:szCs w:val="18"/>
                            </w:rPr>
                            <w:t xml:space="preserve"> </w:t>
                          </w:r>
                          <w:r>
                            <w:rPr>
                              <w:rFonts w:ascii="SimSun" w:eastAsia="SimSun" w:hAnsi="SimSun"/>
                              <w:sz w:val="18"/>
                              <w:szCs w:val="18"/>
                              <w:lang w:eastAsia="zh-CN"/>
                            </w:rPr>
                            <w:t xml:space="preserve">  </w:t>
                          </w:r>
                          <w:r>
                            <w:rPr>
                              <w:rFonts w:ascii="SimSun" w:hAnsi="SimSun"/>
                              <w:sz w:val="18"/>
                              <w:szCs w:val="18"/>
                            </w:rPr>
                            <w:t>12</w:t>
                          </w:r>
                          <w:r>
                            <w:rPr>
                              <w:rFonts w:ascii="SimSun" w:eastAsia="SimSun" w:hAnsi="SimSun"/>
                              <w:sz w:val="18"/>
                              <w:szCs w:val="18"/>
                              <w:lang w:eastAsia="zh-CN"/>
                            </w:rPr>
                            <w:t xml:space="preserve">   </w:t>
                          </w:r>
                          <w:r>
                            <w:rPr>
                              <w:rFonts w:ascii="SimSun" w:hAnsi="SimSun"/>
                              <w:sz w:val="18"/>
                              <w:szCs w:val="18"/>
                            </w:rPr>
                            <w:t xml:space="preserve"> 18</w:t>
                          </w:r>
                          <w:r>
                            <w:rPr>
                              <w:rFonts w:ascii="SimSun" w:eastAsia="SimSun" w:hAnsi="SimSun"/>
                              <w:sz w:val="18"/>
                              <w:szCs w:val="18"/>
                              <w:lang w:eastAsia="zh-CN"/>
                            </w:rPr>
                            <w:t xml:space="preserve">   </w:t>
                          </w:r>
                          <w:r>
                            <w:rPr>
                              <w:rFonts w:ascii="SimSun" w:eastAsia="SimSun"/>
                              <w:sz w:val="18"/>
                              <w:szCs w:val="18"/>
                            </w:rPr>
                            <w:t>00</w:t>
                          </w:r>
                          <w:r>
                            <w:rPr>
                              <w:rFonts w:ascii="SimSun" w:eastAsia="SimSun" w:hAnsi="SimSun"/>
                              <w:sz w:val="18"/>
                              <w:szCs w:val="18"/>
                              <w:lang w:eastAsia="zh-CN"/>
                            </w:rPr>
                            <w:t xml:space="preserve">   </w:t>
                          </w:r>
                          <w:r>
                            <w:rPr>
                              <w:rFonts w:ascii="SimSun" w:hAnsi="SimSun"/>
                              <w:sz w:val="18"/>
                              <w:szCs w:val="18"/>
                            </w:rPr>
                            <w:t xml:space="preserve"> 06</w:t>
                          </w:r>
                          <w:r>
                            <w:rPr>
                              <w:rFonts w:ascii="SimSun" w:eastAsia="SimSun" w:hAnsi="SimSun"/>
                              <w:sz w:val="18"/>
                              <w:szCs w:val="18"/>
                              <w:lang w:eastAsia="zh-CN"/>
                            </w:rPr>
                            <w:t xml:space="preserve">   </w:t>
                          </w:r>
                          <w:r>
                            <w:rPr>
                              <w:rFonts w:ascii="SimSun" w:hAnsi="SimSun"/>
                              <w:sz w:val="18"/>
                              <w:szCs w:val="18"/>
                            </w:rPr>
                            <w:t xml:space="preserve"> 12</w:t>
                          </w:r>
                          <w:r>
                            <w:rPr>
                              <w:rFonts w:ascii="SimSun" w:eastAsia="SimSun" w:hAnsi="SimSun"/>
                              <w:sz w:val="18"/>
                              <w:szCs w:val="18"/>
                              <w:lang w:eastAsia="zh-CN"/>
                            </w:rPr>
                            <w:t xml:space="preserve">   </w:t>
                          </w:r>
                        </w:p>
                        <w:p w:rsidR="00EA57DA" w:rsidRPr="00245BEE" w:rsidRDefault="00EA57DA" w:rsidP="003E7DD7">
                          <w:pPr>
                            <w:spacing w:line="200" w:lineRule="exact"/>
                            <w:ind w:firstLineChars="250" w:firstLine="450"/>
                            <w:rPr>
                              <w:rFonts w:ascii="SimSun" w:eastAsia="SimSun"/>
                              <w:sz w:val="18"/>
                              <w:szCs w:val="18"/>
                            </w:rPr>
                          </w:pPr>
                          <w:r>
                            <w:rPr>
                              <w:rFonts w:ascii="SimSun" w:eastAsia="SimSun" w:hAnsi="SimSun"/>
                              <w:sz w:val="18"/>
                              <w:szCs w:val="18"/>
                              <w:lang w:eastAsia="zh-CN"/>
                            </w:rPr>
                            <w:t>May 29</w:t>
                          </w:r>
                          <w:r>
                            <w:rPr>
                              <w:rFonts w:ascii="SimSun" w:hAnsi="SimSun"/>
                              <w:sz w:val="18"/>
                              <w:szCs w:val="18"/>
                            </w:rPr>
                            <w:t xml:space="preserve">  </w:t>
                          </w:r>
                          <w:r>
                            <w:rPr>
                              <w:rFonts w:ascii="SimSun" w:eastAsia="SimSun" w:hAnsi="SimSun"/>
                              <w:sz w:val="18"/>
                              <w:szCs w:val="18"/>
                              <w:lang w:eastAsia="zh-CN"/>
                            </w:rPr>
                            <w:t xml:space="preserve">    </w:t>
                          </w:r>
                          <w:r>
                            <w:rPr>
                              <w:rFonts w:ascii="SimSun" w:hAnsi="SimSun"/>
                              <w:sz w:val="18"/>
                              <w:szCs w:val="18"/>
                            </w:rPr>
                            <w:t xml:space="preserve">     </w:t>
                          </w:r>
                          <w:r>
                            <w:rPr>
                              <w:rFonts w:ascii="SimSun" w:eastAsia="SimSun" w:hAnsi="SimSun"/>
                              <w:sz w:val="18"/>
                              <w:szCs w:val="18"/>
                              <w:lang w:eastAsia="zh-CN"/>
                            </w:rPr>
                            <w:t xml:space="preserve">Jun </w:t>
                          </w:r>
                          <w:r>
                            <w:rPr>
                              <w:rFonts w:ascii="SimSun" w:hAnsi="SimSun"/>
                              <w:sz w:val="18"/>
                              <w:szCs w:val="18"/>
                            </w:rPr>
                            <w:t>1</w:t>
                          </w:r>
                          <w:r>
                            <w:rPr>
                              <w:rFonts w:ascii="SimSun" w:eastAsia="SimSun" w:hAnsi="SimSun"/>
                              <w:sz w:val="18"/>
                              <w:szCs w:val="18"/>
                              <w:lang w:eastAsia="zh-CN"/>
                            </w:rPr>
                            <w:t xml:space="preserve">  </w:t>
                          </w:r>
                          <w:r>
                            <w:rPr>
                              <w:rFonts w:ascii="SimSun" w:hAnsi="SimSun"/>
                              <w:sz w:val="18"/>
                              <w:szCs w:val="18"/>
                            </w:rPr>
                            <w:t xml:space="preserve">         </w:t>
                          </w:r>
                          <w:r>
                            <w:rPr>
                              <w:rFonts w:ascii="SimSun" w:eastAsia="SimSun" w:hAnsi="SimSun"/>
                              <w:sz w:val="18"/>
                              <w:szCs w:val="18"/>
                              <w:lang w:eastAsia="zh-CN"/>
                            </w:rPr>
                            <w:t xml:space="preserve">  </w:t>
                          </w:r>
                          <w:r>
                            <w:rPr>
                              <w:rFonts w:ascii="SimSun" w:hAnsi="SimSun"/>
                              <w:sz w:val="18"/>
                              <w:szCs w:val="18"/>
                            </w:rPr>
                            <w:t xml:space="preserve"> </w:t>
                          </w:r>
                          <w:r>
                            <w:rPr>
                              <w:rFonts w:ascii="SimSun" w:eastAsia="SimSun" w:hAnsi="SimSun"/>
                              <w:sz w:val="18"/>
                              <w:szCs w:val="18"/>
                              <w:lang w:eastAsia="zh-CN"/>
                            </w:rPr>
                            <w:t xml:space="preserve">Jun </w:t>
                          </w:r>
                          <w:r>
                            <w:rPr>
                              <w:rFonts w:ascii="SimSun" w:hAnsi="SimSun"/>
                              <w:sz w:val="18"/>
                              <w:szCs w:val="18"/>
                            </w:rPr>
                            <w:t>2</w:t>
                          </w:r>
                        </w:p>
                      </w:txbxContent>
                    </v:textbox>
                  </v:shape>
                  <v:shape id="Picture 32" o:spid="_x0000_s1031" type="#_x0000_t75" style="position:absolute;left:6561;top:8825;width:3780;height:30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jnlG8AAAA2gAAAA8AAABkcnMvZG93bnJldi54bWxET02LwjAQvQv+hzCCN01dYZVqFHERPO7W&#10;Zc9DMrbBZlKTqPXfm8OCx8f7Xm9714o7hWg9K5hNCxDE2hvLtYLf02GyBBETssHWMyl4UoTtZjhY&#10;Y2n8g3/oXqVa5BCOJSpoUupKKaNuyGGc+o44c2cfHKYMQy1NwEcOd638KIpP6dBybmiwo31D+lLd&#10;nAJbfR3aeUWn8/77b9FZo3W4RqXGo363ApGoT2/xv/toFOSt+Uq+AXLz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Ro55RvAAAANoAAAAPAAAAAAAAAAAAAAAAAJ8CAABkcnMv&#10;ZG93bnJldi54bWxQSwUGAAAAAAQABAD3AAAAiAMAAAAA&#10;">
                    <v:imagedata r:id="rId16" o:title="" grayscale="t"/>
                  </v:shape>
                  <v:shape id="Text Box 33" o:spid="_x0000_s1032" type="#_x0000_t202" style="position:absolute;left:9801;top:9005;width:10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EA57DA" w:rsidRDefault="00EA57DA" w:rsidP="003E7DD7">
                          <w:pPr>
                            <w:spacing w:line="200" w:lineRule="exact"/>
                            <w:rPr>
                              <w:rFonts w:ascii="SimSun" w:eastAsia="SimSun" w:hAnsi="SimSun"/>
                              <w:sz w:val="18"/>
                              <w:szCs w:val="18"/>
                              <w:lang w:eastAsia="zh-CN"/>
                            </w:rPr>
                          </w:pPr>
                          <w:r>
                            <w:rPr>
                              <w:rFonts w:ascii="SimSun" w:eastAsia="SimSun" w:hAnsi="SimSun"/>
                              <w:sz w:val="18"/>
                              <w:szCs w:val="18"/>
                              <w:lang w:eastAsia="zh-CN"/>
                            </w:rPr>
                            <w:t>Forecast</w:t>
                          </w:r>
                        </w:p>
                        <w:p w:rsidR="00EA57DA" w:rsidRDefault="00EA57DA" w:rsidP="003E7DD7">
                          <w:pPr>
                            <w:spacing w:line="200" w:lineRule="exact"/>
                            <w:rPr>
                              <w:rFonts w:ascii="SimSun" w:eastAsia="SimSun" w:hAnsi="SimSun"/>
                              <w:sz w:val="18"/>
                              <w:szCs w:val="18"/>
                              <w:lang w:eastAsia="zh-CN"/>
                            </w:rPr>
                          </w:pPr>
                          <w:r>
                            <w:rPr>
                              <w:rFonts w:ascii="SimSun" w:eastAsia="SimSun" w:hAnsi="SimSun"/>
                              <w:sz w:val="18"/>
                              <w:szCs w:val="18"/>
                              <w:lang w:eastAsia="zh-CN"/>
                            </w:rPr>
                            <w:t>Obs</w:t>
                          </w:r>
                        </w:p>
                      </w:txbxContent>
                    </v:textbox>
                  </v:shape>
                </v:group>
                <w10:anchorlock/>
              </v:group>
            </w:pict>
          </mc:Fallback>
        </mc:AlternateContent>
      </w:r>
      <w:r w:rsidR="0003008D" w:rsidRPr="00DC4195">
        <w:rPr>
          <w:b/>
        </w:rPr>
        <w:t>Fig</w:t>
      </w:r>
      <w:r w:rsidR="00DC4195" w:rsidRPr="00DC4195">
        <w:rPr>
          <w:b/>
        </w:rPr>
        <w:t>ure</w:t>
      </w:r>
      <w:r w:rsidR="0003008D" w:rsidRPr="00DC4195">
        <w:rPr>
          <w:b/>
        </w:rPr>
        <w:t xml:space="preserve"> 2.</w:t>
      </w:r>
      <w:r w:rsidR="0003008D" w:rsidRPr="00DC4195">
        <w:t xml:space="preserve"> Product examples for STI-HPH, the current (left, part of the domain) and water </w:t>
      </w:r>
      <w:r w:rsidR="00C6288C" w:rsidRPr="00DC4195">
        <w:t>level (</w:t>
      </w:r>
      <w:r w:rsidR="0003008D" w:rsidRPr="00DC4195">
        <w:t>right)</w:t>
      </w:r>
    </w:p>
    <w:p w:rsidR="00093837" w:rsidRDefault="00093837" w:rsidP="006A6685">
      <w:pPr>
        <w:pStyle w:val="Heading3"/>
      </w:pPr>
      <w:r>
        <w:t>(c) RSMC Tokyo, Japan.</w:t>
      </w:r>
    </w:p>
    <w:p w:rsidR="00093837" w:rsidRDefault="00093837" w:rsidP="00093837">
      <w:r>
        <w:t>As outlined in the companion research report (Khono 2014), the Japan Meteorological Agency (JMA)</w:t>
      </w:r>
      <w:r w:rsidRPr="00564157">
        <w:t xml:space="preserve"> </w:t>
      </w:r>
      <w:r w:rsidR="00132270">
        <w:t>extended its</w:t>
      </w:r>
      <w:r w:rsidR="0069508E">
        <w:t xml:space="preserve"> existing</w:t>
      </w:r>
      <w:r w:rsidR="00132270">
        <w:t xml:space="preserve"> in-house modelling to provide</w:t>
      </w:r>
      <w:r>
        <w:t xml:space="preserve"> a r</w:t>
      </w:r>
      <w:r w:rsidRPr="00564157">
        <w:t xml:space="preserve">egional Storm Surge Watch Scheme </w:t>
      </w:r>
      <w:r>
        <w:t xml:space="preserve">(SSWS) </w:t>
      </w:r>
      <w:r w:rsidRPr="00564157">
        <w:t xml:space="preserve">in the North-West </w:t>
      </w:r>
      <w:r w:rsidR="00C6288C" w:rsidRPr="00564157">
        <w:t>Pacific,</w:t>
      </w:r>
      <w:r>
        <w:t xml:space="preserve"> which began</w:t>
      </w:r>
      <w:r w:rsidRPr="00564157">
        <w:t xml:space="preserve"> in June 2011</w:t>
      </w:r>
      <w:r w:rsidR="00132270">
        <w:t>. R</w:t>
      </w:r>
      <w:r w:rsidRPr="00564157">
        <w:t>eal-time storm surge predictions are provided whenever a typhoon exists</w:t>
      </w:r>
      <w:r w:rsidR="00132270">
        <w:t xml:space="preserve"> in the region, accessible by many countries</w:t>
      </w:r>
      <w:r w:rsidR="007D7D6D">
        <w:t>, but not at a fine scale resolution</w:t>
      </w:r>
      <w:r w:rsidRPr="00564157">
        <w:t>.</w:t>
      </w:r>
    </w:p>
    <w:p w:rsidR="006A6685" w:rsidRDefault="00726622" w:rsidP="00DC4195">
      <w:pPr>
        <w:pStyle w:val="Heading3"/>
      </w:pPr>
      <w:r>
        <w:t>(</w:t>
      </w:r>
      <w:r w:rsidR="00093837">
        <w:t>d</w:t>
      </w:r>
      <w:r w:rsidR="006A6685">
        <w:t>) RSMC La Reunion</w:t>
      </w:r>
      <w:r w:rsidR="003760A1">
        <w:t>.</w:t>
      </w:r>
    </w:p>
    <w:p w:rsidR="00E37ADB" w:rsidRDefault="00E37ADB" w:rsidP="00E37ADB">
      <w:r>
        <w:t>Since the  last IWTC in 2010, some significant work on storm surge has been undertaken at RSMC La Reunion in the framework of establishing a WMO/Storm Surge Watch Scheme (SSWS) for the South-West Indian Ocean region (CR I). Using the storm surge model from Meteo-France an atlas of tropical cyclone induced storm surges has been built for all the coastal regions of the South-West Indian Ocean (SWIO) region (mostly Madagascar, Mozambique and the island nations of the western part of the basin)</w:t>
      </w:r>
      <w:r w:rsidR="0069508E">
        <w:t>. A</w:t>
      </w:r>
      <w:r>
        <w:t xml:space="preserve">n operational tool providing storm surge guidance has </w:t>
      </w:r>
      <w:r w:rsidR="0069508E">
        <w:t xml:space="preserve">also </w:t>
      </w:r>
      <w:r>
        <w:t xml:space="preserve">been designed and implemented for the RSMC La Reunion TC forecasters. </w:t>
      </w:r>
    </w:p>
    <w:p w:rsidR="00A46704" w:rsidRDefault="00E37ADB" w:rsidP="007D7D6D">
      <w:r>
        <w:lastRenderedPageBreak/>
        <w:t xml:space="preserve">The SWIO atlas of TC-related storm surges has been created for 591 coastal points (Figure </w:t>
      </w:r>
      <w:r w:rsidR="00DC4195">
        <w:t>3</w:t>
      </w:r>
      <w:r>
        <w:t>) at a spatial resolution of 8 NM, with bathymetry at 12” for La Reunion, Mauritius and Mayotte Islands, and a 1’ bathymetry resolution otherwis</w:t>
      </w:r>
      <w:r w:rsidR="00A46704">
        <w:t xml:space="preserve">e. </w:t>
      </w:r>
    </w:p>
    <w:p w:rsidR="001A33CF" w:rsidRDefault="001A33CF" w:rsidP="00A46704">
      <w:pPr>
        <w:tabs>
          <w:tab w:val="left" w:pos="1701"/>
        </w:tabs>
        <w:spacing w:after="0"/>
      </w:pPr>
    </w:p>
    <w:p w:rsidR="001A33CF" w:rsidRDefault="005758A6" w:rsidP="0003008D">
      <w:pPr>
        <w:rPr>
          <w:rFonts w:ascii="Arial" w:hAnsi="Arial" w:cs="Arial"/>
          <w:sz w:val="20"/>
          <w:lang w:val="en-GB"/>
        </w:rPr>
      </w:pPr>
      <w:r>
        <w:rPr>
          <w:rFonts w:ascii="Arial" w:hAnsi="Arial" w:cs="Arial"/>
          <w:noProof/>
          <w:sz w:val="20"/>
        </w:rPr>
        <w:drawing>
          <wp:inline distT="0" distB="0" distL="0" distR="0">
            <wp:extent cx="4600575" cy="2305050"/>
            <wp:effectExtent l="0" t="0" r="9525" b="0"/>
            <wp:docPr id="3" name="Picture 3" descr="Surcote_Points de Reference_SW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rcote_Points de Reference_SWI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0575" cy="2305050"/>
                    </a:xfrm>
                    <a:prstGeom prst="rect">
                      <a:avLst/>
                    </a:prstGeom>
                    <a:noFill/>
                    <a:ln>
                      <a:noFill/>
                    </a:ln>
                  </pic:spPr>
                </pic:pic>
              </a:graphicData>
            </a:graphic>
          </wp:inline>
        </w:drawing>
      </w:r>
    </w:p>
    <w:p w:rsidR="006A6685" w:rsidRDefault="005758A6" w:rsidP="0003008D">
      <w:pPr>
        <w:rPr>
          <w:rFonts w:ascii="Arial" w:hAnsi="Arial" w:cs="Arial"/>
          <w:sz w:val="20"/>
          <w:lang w:val="en-GB"/>
        </w:rPr>
      </w:pPr>
      <w:r>
        <w:rPr>
          <w:rFonts w:ascii="Arial" w:hAnsi="Arial" w:cs="Arial"/>
          <w:noProof/>
          <w:sz w:val="20"/>
        </w:rPr>
        <w:drawing>
          <wp:inline distT="0" distB="0" distL="0" distR="0">
            <wp:extent cx="4600575" cy="2809875"/>
            <wp:effectExtent l="0" t="0" r="9525" b="9525"/>
            <wp:docPr id="4" name="Picture 4" descr="Storm surge max_Sainte-Ma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orm surge max_Sainte-Mari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00575" cy="2809875"/>
                    </a:xfrm>
                    <a:prstGeom prst="rect">
                      <a:avLst/>
                    </a:prstGeom>
                    <a:noFill/>
                    <a:ln>
                      <a:noFill/>
                    </a:ln>
                  </pic:spPr>
                </pic:pic>
              </a:graphicData>
            </a:graphic>
          </wp:inline>
        </w:drawing>
      </w:r>
    </w:p>
    <w:p w:rsidR="00926116" w:rsidRDefault="00926116" w:rsidP="00926116">
      <w:r w:rsidRPr="008D715B">
        <w:rPr>
          <w:b/>
        </w:rPr>
        <w:t>Fig</w:t>
      </w:r>
      <w:r w:rsidR="00DC4195">
        <w:rPr>
          <w:b/>
        </w:rPr>
        <w:t>ure</w:t>
      </w:r>
      <w:r w:rsidRPr="008D715B">
        <w:rPr>
          <w:b/>
        </w:rPr>
        <w:t xml:space="preserve"> </w:t>
      </w:r>
      <w:r w:rsidR="00DC4195">
        <w:rPr>
          <w:b/>
        </w:rPr>
        <w:t>3</w:t>
      </w:r>
      <w:r w:rsidRPr="008D715B">
        <w:rPr>
          <w:b/>
        </w:rPr>
        <w:t>.</w:t>
      </w:r>
      <w:r w:rsidR="00397975">
        <w:t xml:space="preserve"> </w:t>
      </w:r>
      <w:r w:rsidR="00397975" w:rsidRPr="00397975">
        <w:t xml:space="preserve">Map </w:t>
      </w:r>
      <w:r w:rsidR="00397975">
        <w:t xml:space="preserve">(top) </w:t>
      </w:r>
      <w:r w:rsidR="00397975" w:rsidRPr="00397975">
        <w:t>show</w:t>
      </w:r>
      <w:r w:rsidR="00726622">
        <w:t>s</w:t>
      </w:r>
      <w:r w:rsidR="00397975" w:rsidRPr="00397975">
        <w:t xml:space="preserve"> the </w:t>
      </w:r>
      <w:r w:rsidR="00726622">
        <w:t xml:space="preserve">region covered by </w:t>
      </w:r>
      <w:r w:rsidR="00397975" w:rsidRPr="00397975">
        <w:t>the Atlas of storm surges</w:t>
      </w:r>
      <w:r w:rsidR="00726622">
        <w:t xml:space="preserve"> in the South-West Indian Ocean and</w:t>
      </w:r>
      <w:r w:rsidR="008D715B">
        <w:t xml:space="preserve"> (bottom) </w:t>
      </w:r>
      <w:r w:rsidR="00726622">
        <w:t xml:space="preserve">has a </w:t>
      </w:r>
      <w:r w:rsidR="008D715B">
        <w:t>higher resolution e</w:t>
      </w:r>
      <w:r w:rsidR="008D715B" w:rsidRPr="008D715B">
        <w:t>xample of absolute storm surge maxima (cm) obtained for Sainte-Marie Island and the adjacent coast of Madagascar.</w:t>
      </w:r>
    </w:p>
    <w:p w:rsidR="007D7D6D" w:rsidRDefault="007D7D6D" w:rsidP="007D7D6D">
      <w:r>
        <w:t>For each domain associated with a reference point (2x2 degrees for landfalling points), multiple simulations have been run by varying the different parameters to modulate the storm surge generated by the corresponding synthetic storms :</w:t>
      </w:r>
    </w:p>
    <w:p w:rsidR="007D7D6D" w:rsidRDefault="007D7D6D" w:rsidP="007D7D6D">
      <w:pPr>
        <w:tabs>
          <w:tab w:val="left" w:pos="1701"/>
        </w:tabs>
        <w:spacing w:after="0"/>
      </w:pPr>
      <w:r>
        <w:t xml:space="preserve">Intensity : </w:t>
      </w:r>
      <w:r>
        <w:tab/>
        <w:t xml:space="preserve">varied Vmax from 60 to 130 kt in 10 kt steps </w:t>
      </w:r>
    </w:p>
    <w:p w:rsidR="007D7D6D" w:rsidRDefault="007D7D6D" w:rsidP="007D7D6D">
      <w:pPr>
        <w:tabs>
          <w:tab w:val="left" w:pos="1701"/>
        </w:tabs>
        <w:spacing w:after="0"/>
      </w:pPr>
      <w:r>
        <w:t>Angle of impact:</w:t>
      </w:r>
      <w:r>
        <w:tab/>
        <w:t>heading varied in steps of 20 deg</w:t>
      </w:r>
    </w:p>
    <w:p w:rsidR="007D7D6D" w:rsidRDefault="007D7D6D" w:rsidP="007D7D6D">
      <w:pPr>
        <w:tabs>
          <w:tab w:val="left" w:pos="1701"/>
        </w:tabs>
        <w:spacing w:after="0"/>
      </w:pPr>
      <w:r>
        <w:lastRenderedPageBreak/>
        <w:t xml:space="preserve">Eye </w:t>
      </w:r>
      <w:r w:rsidR="00C6288C">
        <w:t>size</w:t>
      </w:r>
      <w:r>
        <w:t xml:space="preserve"> : </w:t>
      </w:r>
      <w:r>
        <w:tab/>
        <w:t>RMAX varied from 5 to 25 NM in 5 NM steps</w:t>
      </w:r>
    </w:p>
    <w:p w:rsidR="007D7D6D" w:rsidRDefault="007D7D6D" w:rsidP="007D7D6D">
      <w:pPr>
        <w:tabs>
          <w:tab w:val="left" w:pos="1701"/>
        </w:tabs>
        <w:spacing w:after="0"/>
      </w:pPr>
      <w:r>
        <w:t xml:space="preserve">Storm MSLP : </w:t>
      </w:r>
      <w:r>
        <w:tab/>
        <w:t>varied by ±15 hPa</w:t>
      </w:r>
    </w:p>
    <w:p w:rsidR="007D7D6D" w:rsidRDefault="007D7D6D" w:rsidP="007D7D6D">
      <w:pPr>
        <w:tabs>
          <w:tab w:val="left" w:pos="1701"/>
        </w:tabs>
        <w:spacing w:after="0"/>
      </w:pPr>
      <w:r>
        <w:t>Storm motion:</w:t>
      </w:r>
      <w:r>
        <w:tab/>
        <w:t>varied from 5 to 20 kt in 5 kt steps</w:t>
      </w:r>
    </w:p>
    <w:p w:rsidR="007D7D6D" w:rsidRDefault="007D7D6D" w:rsidP="007D7D6D">
      <w:pPr>
        <w:tabs>
          <w:tab w:val="left" w:pos="1701"/>
        </w:tabs>
        <w:spacing w:after="0"/>
      </w:pPr>
    </w:p>
    <w:p w:rsidR="007D7D6D" w:rsidRDefault="007D7D6D" w:rsidP="007D7D6D">
      <w:pPr>
        <w:tabs>
          <w:tab w:val="left" w:pos="1701"/>
        </w:tabs>
      </w:pPr>
      <w:r>
        <w:t>Around 3 million simulations have been run (representing 1700h of computer time). For each simulation in each domain, the maximum height of storm surge obtained at each point has been retained, yielding 6726 coastal points in the database. The volume of data is about 150 GB and is accessible through a POSTGRES/POSTGIS database and can be displayed by a GIS (geographic information system). The whole package is designed to be able to be delivered to interested users (such as the National Meteorological Centres of the SWIO region).</w:t>
      </w:r>
    </w:p>
    <w:p w:rsidR="00926116" w:rsidRDefault="00926116" w:rsidP="00926116">
      <w:r>
        <w:t>An</w:t>
      </w:r>
      <w:r w:rsidR="00397975">
        <w:t xml:space="preserve"> operational interface</w:t>
      </w:r>
      <w:r>
        <w:t xml:space="preserve"> tool has </w:t>
      </w:r>
      <w:r w:rsidR="00397975">
        <w:t xml:space="preserve">also </w:t>
      </w:r>
      <w:r>
        <w:t xml:space="preserve">been designed to assist the RSMC TC forecasters </w:t>
      </w:r>
      <w:r w:rsidR="00E92C66">
        <w:t>by providing</w:t>
      </w:r>
      <w:r>
        <w:t xml:space="preserve"> the most appropriate guidance in terms of operational storm surge prediction. Originally enabling the TC forecaster to simply run the Meteo-France storm </w:t>
      </w:r>
      <w:r w:rsidR="00397975">
        <w:t>surge model in compliance with their</w:t>
      </w:r>
      <w:r>
        <w:t xml:space="preserve"> current TC track/intensity/structure forecast, it has been refined in order to take into account the uncertainty around the official forecast. The </w:t>
      </w:r>
      <w:r w:rsidR="00397975">
        <w:t xml:space="preserve">concept </w:t>
      </w:r>
      <w:r>
        <w:t>is to access the atlas of storm surges</w:t>
      </w:r>
      <w:r w:rsidR="00397975">
        <w:t xml:space="preserve"> database</w:t>
      </w:r>
      <w:r>
        <w:t xml:space="preserve">, </w:t>
      </w:r>
      <w:r w:rsidR="00397975">
        <w:t xml:space="preserve">choosing </w:t>
      </w:r>
      <w:r>
        <w:t xml:space="preserve">simulations that correspond to the assumed range of uncertainty around the official forecast. For the track forecast uncertainty the dynamical probabilistic cone of uncertainty based on the spread on the EPS members (Ensemble Prediction System from the European Centre) </w:t>
      </w:r>
      <w:r w:rsidR="00397975">
        <w:t xml:space="preserve">is used, </w:t>
      </w:r>
      <w:r>
        <w:t>as calculated following the methodology explained in Dupont et al. (</w:t>
      </w:r>
      <w:r w:rsidR="00397975">
        <w:t>2011</w:t>
      </w:r>
      <w:r>
        <w:t xml:space="preserve">). The points of reference used for the calculations </w:t>
      </w:r>
      <w:r w:rsidR="00397975">
        <w:t>are</w:t>
      </w:r>
      <w:r>
        <w:t xml:space="preserve"> points of impact located within the cone of uncertainty. </w:t>
      </w:r>
      <w:r w:rsidR="00397975">
        <w:t>T</w:t>
      </w:r>
      <w:r>
        <w:t>he uncertainties o</w:t>
      </w:r>
      <w:r w:rsidR="00397975">
        <w:t>f</w:t>
      </w:r>
      <w:r>
        <w:t xml:space="preserve"> the other relevant parameters are defined automatically (for instance : -10, 0 and +10 kt for the intensity forecast). In the future the TC forecaster</w:t>
      </w:r>
      <w:r w:rsidR="00E92C66">
        <w:t>s will be able to define their</w:t>
      </w:r>
      <w:r>
        <w:t xml:space="preserve"> own ranges of uncertainty.  </w:t>
      </w:r>
    </w:p>
    <w:p w:rsidR="00B36892" w:rsidRDefault="00DC4195" w:rsidP="00DC4195">
      <w:pPr>
        <w:pStyle w:val="Heading3"/>
      </w:pPr>
      <w:r>
        <w:t>(e</w:t>
      </w:r>
      <w:r w:rsidR="00B36892">
        <w:t>) RSMC Delhi, India.</w:t>
      </w:r>
    </w:p>
    <w:p w:rsidR="00B36892" w:rsidRDefault="00B36892" w:rsidP="00DC4195">
      <w:r>
        <w:t xml:space="preserve"> As outlined in the companion research report (Khono 2014), the Indian Meteorological Department (IMD) </w:t>
      </w:r>
      <w:r w:rsidRPr="00564157">
        <w:t>developed a SSWS in th</w:t>
      </w:r>
      <w:r>
        <w:t>e Northern Indian Ocean</w:t>
      </w:r>
      <w:r w:rsidRPr="00564157">
        <w:t xml:space="preserve"> region</w:t>
      </w:r>
      <w:r w:rsidRPr="00B36892">
        <w:t xml:space="preserve"> </w:t>
      </w:r>
      <w:r>
        <w:t xml:space="preserve">for </w:t>
      </w:r>
      <w:r w:rsidR="00FB1BD7">
        <w:t xml:space="preserve">the </w:t>
      </w:r>
      <w:r w:rsidRPr="00564157">
        <w:t>WMO/ESCAP Panel on Tropical Cyclones, and RSMC-Delhi began issuing storm surge graphical advisories in 2013</w:t>
      </w:r>
      <w:r>
        <w:t>.</w:t>
      </w:r>
    </w:p>
    <w:p w:rsidR="00025AF8" w:rsidRDefault="00726622" w:rsidP="00B36892">
      <w:pPr>
        <w:pStyle w:val="Heading3"/>
      </w:pPr>
      <w:r>
        <w:t>(</w:t>
      </w:r>
      <w:r w:rsidR="00DC4195">
        <w:t>f</w:t>
      </w:r>
      <w:r w:rsidR="006A6685">
        <w:t>)</w:t>
      </w:r>
      <w:r w:rsidR="00CE75C1">
        <w:t xml:space="preserve"> BoM</w:t>
      </w:r>
      <w:r w:rsidR="006A6685">
        <w:t>, Australia</w:t>
      </w:r>
    </w:p>
    <w:p w:rsidR="007134E0" w:rsidRDefault="0060554F" w:rsidP="0060554F">
      <w:r>
        <w:t xml:space="preserve">A variety of storm surge forecasting tools have been in use </w:t>
      </w:r>
      <w:r w:rsidR="00E17F6C">
        <w:t>by</w:t>
      </w:r>
      <w:r w:rsidR="00CE75C1">
        <w:t xml:space="preserve"> the</w:t>
      </w:r>
      <w:r>
        <w:t xml:space="preserve"> </w:t>
      </w:r>
      <w:r w:rsidR="00CE75C1">
        <w:t>Bureau of Meteorology (BoM) at its</w:t>
      </w:r>
      <w:r>
        <w:t xml:space="preserve"> Tropical Cyclone Warning Centres (TCWC</w:t>
      </w:r>
      <w:r w:rsidR="00E17F6C">
        <w:t>)</w:t>
      </w:r>
      <w:r w:rsidR="00CE75C1">
        <w:t xml:space="preserve"> of</w:t>
      </w:r>
      <w:r w:rsidR="00FB3043">
        <w:t xml:space="preserve"> </w:t>
      </w:r>
      <w:r>
        <w:t>Perth</w:t>
      </w:r>
      <w:r w:rsidR="00FB3043">
        <w:t>, Darwin and Brisbane</w:t>
      </w:r>
      <w:r w:rsidR="00E17F6C">
        <w:t xml:space="preserve">. A </w:t>
      </w:r>
      <w:r w:rsidR="00BA2B2C">
        <w:t xml:space="preserve">central </w:t>
      </w:r>
      <w:r>
        <w:t xml:space="preserve">project has been initiated that is planned to deliver a unified system by 2017 </w:t>
      </w:r>
      <w:r w:rsidRPr="0060554F">
        <w:t>provid</w:t>
      </w:r>
      <w:r w:rsidR="00E17F6C">
        <w:t>ing</w:t>
      </w:r>
      <w:r w:rsidRPr="0060554F">
        <w:t xml:space="preserve"> TC and no</w:t>
      </w:r>
      <w:r>
        <w:t>n</w:t>
      </w:r>
      <w:r w:rsidRPr="0060554F">
        <w:t>-TC driven storm surge predictions and warnings using a dynamical ocean mode</w:t>
      </w:r>
      <w:r w:rsidR="00D574A4">
        <w:t>l and ensemble forcing for TCs.</w:t>
      </w:r>
      <w:r w:rsidR="00FB3043">
        <w:t xml:space="preserve"> </w:t>
      </w:r>
      <w:r w:rsidR="007134E0">
        <w:t xml:space="preserve">The Perth TCWC </w:t>
      </w:r>
      <w:r w:rsidR="00E17F6C">
        <w:t xml:space="preserve">currently </w:t>
      </w:r>
      <w:r w:rsidR="007134E0">
        <w:t>utilises a discrete hydrodynamic modelling system for its region of responsibility.</w:t>
      </w:r>
    </w:p>
    <w:p w:rsidR="00D574A4" w:rsidRDefault="00D574A4" w:rsidP="0060554F">
      <w:r>
        <w:t>Sinc</w:t>
      </w:r>
      <w:r w:rsidR="00BA2B2C">
        <w:t>e 2005, t</w:t>
      </w:r>
      <w:r>
        <w:t>he Darwin TCWC has been using the proprietary SEA</w:t>
      </w:r>
      <w:r w:rsidR="008D1EF9">
        <w:t>t</w:t>
      </w:r>
      <w:r>
        <w:t xml:space="preserve">ide probabilistic modelling system (e.g. SEA 2014) that provides a </w:t>
      </w:r>
      <w:r w:rsidR="008D1EF9">
        <w:t xml:space="preserve">very </w:t>
      </w:r>
      <w:r>
        <w:t>rapid stochastic assessment based on the use of parametric surge, wave, wave setup and tidal prediction modelling</w:t>
      </w:r>
      <w:r w:rsidR="00E17F6C">
        <w:t>, which are</w:t>
      </w:r>
      <w:r w:rsidR="008D1EF9">
        <w:t xml:space="preserve"> built from </w:t>
      </w:r>
      <w:r w:rsidR="00E17F6C">
        <w:t xml:space="preserve">base </w:t>
      </w:r>
      <w:r w:rsidR="008D1EF9">
        <w:t>hydrodynamic and spectral wave models</w:t>
      </w:r>
      <w:r>
        <w:t xml:space="preserve">. </w:t>
      </w:r>
      <w:r w:rsidR="00122F94">
        <w:t xml:space="preserve">SEAtide does not rely on a pre-computed “atlas” or “MEOW” approach </w:t>
      </w:r>
      <w:r w:rsidR="00122F94">
        <w:lastRenderedPageBreak/>
        <w:t xml:space="preserve">but rather </w:t>
      </w:r>
      <w:r w:rsidR="008D1EF9">
        <w:t xml:space="preserve">can </w:t>
      </w:r>
      <w:r w:rsidR="00122F94">
        <w:t>rap</w:t>
      </w:r>
      <w:r w:rsidR="00DB40A4">
        <w:t>idly generate tide, surge, wave</w:t>
      </w:r>
      <w:r w:rsidR="00122F94">
        <w:t xml:space="preserve"> and wave setup </w:t>
      </w:r>
      <w:r w:rsidR="008D1EF9">
        <w:t xml:space="preserve">responses </w:t>
      </w:r>
      <w:r w:rsidR="008E19DA">
        <w:t xml:space="preserve">parametrically </w:t>
      </w:r>
      <w:r w:rsidR="00122F94">
        <w:t xml:space="preserve">in real time and </w:t>
      </w:r>
      <w:r w:rsidR="00E17F6C">
        <w:t>c</w:t>
      </w:r>
      <w:r w:rsidR="00122F94">
        <w:t>ombine the water level components</w:t>
      </w:r>
      <w:r w:rsidR="008E19DA">
        <w:t xml:space="preserve"> </w:t>
      </w:r>
      <w:r w:rsidR="008D1EF9">
        <w:t xml:space="preserve">together </w:t>
      </w:r>
      <w:r w:rsidR="008E19DA">
        <w:t>with</w:t>
      </w:r>
      <w:r w:rsidR="008D1EF9">
        <w:t xml:space="preserve"> </w:t>
      </w:r>
      <w:r w:rsidR="008E19DA">
        <w:t>non-linear interaction.</w:t>
      </w:r>
      <w:r w:rsidR="00122F94">
        <w:t xml:space="preserve"> </w:t>
      </w:r>
      <w:r w:rsidR="008E19DA">
        <w:t xml:space="preserve">The forecaster can readily perturb </w:t>
      </w:r>
      <w:r w:rsidR="007134E0">
        <w:t>any</w:t>
      </w:r>
      <w:r w:rsidR="008E19DA">
        <w:t xml:space="preserve"> of the forecast TC parameters to produce a stochastic simulation</w:t>
      </w:r>
      <w:r w:rsidR="008D1EF9">
        <w:t xml:space="preserve"> and a probabilistic </w:t>
      </w:r>
      <w:r w:rsidR="007134E0">
        <w:t>total water level prediction</w:t>
      </w:r>
      <w:r w:rsidR="008E19DA">
        <w:t xml:space="preserve">. </w:t>
      </w:r>
      <w:r>
        <w:t xml:space="preserve">The </w:t>
      </w:r>
      <w:r w:rsidR="008D1EF9">
        <w:t xml:space="preserve">original </w:t>
      </w:r>
      <w:r>
        <w:t>model cover</w:t>
      </w:r>
      <w:r w:rsidR="00122F94">
        <w:t>ed</w:t>
      </w:r>
      <w:r>
        <w:t xml:space="preserve"> a </w:t>
      </w:r>
      <w:r w:rsidR="00BA2B2C">
        <w:t xml:space="preserve">complex </w:t>
      </w:r>
      <w:r>
        <w:t>coastline of</w:t>
      </w:r>
      <w:r w:rsidR="00BA2B2C">
        <w:t xml:space="preserve"> over 2,500 km at a resolution of 2.8 km</w:t>
      </w:r>
      <w:r>
        <w:t xml:space="preserve">, with some higher resolution regions </w:t>
      </w:r>
      <w:r w:rsidR="00E17F6C">
        <w:t>to 500 m</w:t>
      </w:r>
      <w:r w:rsidR="00BA2B2C">
        <w:t xml:space="preserve"> </w:t>
      </w:r>
      <w:r>
        <w:t xml:space="preserve">near Darwin and </w:t>
      </w:r>
      <w:r w:rsidR="00E17F6C">
        <w:t xml:space="preserve">the </w:t>
      </w:r>
      <w:r w:rsidR="00122F94">
        <w:t>western coast of</w:t>
      </w:r>
      <w:r>
        <w:t xml:space="preserve"> the Gulf of Carpentaria. Tidal forcing, which varies in range </w:t>
      </w:r>
      <w:r w:rsidR="00BA2B2C">
        <w:t xml:space="preserve">up to 12 m </w:t>
      </w:r>
      <w:r>
        <w:t>across the region, is a major component of the storm tide response</w:t>
      </w:r>
      <w:r w:rsidR="00BA2B2C">
        <w:t xml:space="preserve"> that is automatically integrated into the model</w:t>
      </w:r>
      <w:r w:rsidR="008E19DA">
        <w:t>’s</w:t>
      </w:r>
      <w:r w:rsidR="008E19DA" w:rsidRPr="008E19DA">
        <w:t xml:space="preserve"> </w:t>
      </w:r>
      <w:r w:rsidR="008E19DA">
        <w:t>stochastic processing</w:t>
      </w:r>
      <w:r>
        <w:t>.</w:t>
      </w:r>
    </w:p>
    <w:p w:rsidR="00BA2B2C" w:rsidRDefault="00BA2B2C" w:rsidP="0060554F">
      <w:r>
        <w:t xml:space="preserve">Since 2006, the Brisbane TCWC has used an in-house </w:t>
      </w:r>
      <w:r w:rsidR="008D1EF9">
        <w:t xml:space="preserve">storm tide </w:t>
      </w:r>
      <w:r>
        <w:t>forecast</w:t>
      </w:r>
      <w:r w:rsidR="008D1EF9">
        <w:t>ing</w:t>
      </w:r>
      <w:r>
        <w:t xml:space="preserve"> system for the east coast of Queensland based on earlier pre-SEA</w:t>
      </w:r>
      <w:r w:rsidR="00122F94">
        <w:t>t</w:t>
      </w:r>
      <w:r>
        <w:t>ide parametric model development (Harper 2001)</w:t>
      </w:r>
      <w:r w:rsidR="007134E0">
        <w:t xml:space="preserve"> and</w:t>
      </w:r>
      <w:r w:rsidR="008D1EF9">
        <w:t xml:space="preserve"> </w:t>
      </w:r>
      <w:r>
        <w:t>fund</w:t>
      </w:r>
      <w:r w:rsidR="007134E0">
        <w:t>ed</w:t>
      </w:r>
      <w:r>
        <w:t xml:space="preserve"> further SEAtide development in 20</w:t>
      </w:r>
      <w:r w:rsidR="00122F94">
        <w:t>12. In</w:t>
      </w:r>
      <w:r>
        <w:t xml:space="preserve"> 2014 </w:t>
      </w:r>
      <w:r w:rsidR="00122F94">
        <w:t>this was augmented by</w:t>
      </w:r>
      <w:r>
        <w:t xml:space="preserve"> State Government </w:t>
      </w:r>
      <w:r w:rsidR="00122F94">
        <w:t>funding to include the western side of Cape York and to extend the model along the entire east coast of Queensland</w:t>
      </w:r>
      <w:r w:rsidR="00FB3043">
        <w:t xml:space="preserve"> based on 26,000 hydrodynamic model runs</w:t>
      </w:r>
      <w:r w:rsidR="00122F94">
        <w:t xml:space="preserve">. This includes the complex tide and surge response within the </w:t>
      </w:r>
      <w:r w:rsidR="007134E0">
        <w:t xml:space="preserve">shallow </w:t>
      </w:r>
      <w:r w:rsidR="00122F94">
        <w:t xml:space="preserve">Gulf of Carpentaria, the Torres Strait </w:t>
      </w:r>
      <w:r w:rsidR="007134E0">
        <w:t xml:space="preserve">islands </w:t>
      </w:r>
      <w:r w:rsidR="00122F94">
        <w:t xml:space="preserve">and along the entire length of the Great Barrier Reef. The total length of </w:t>
      </w:r>
      <w:r w:rsidR="007134E0">
        <w:t xml:space="preserve">SEAtide-modelled </w:t>
      </w:r>
      <w:r w:rsidR="00122F94">
        <w:t>coastline</w:t>
      </w:r>
      <w:r w:rsidR="00FB3043">
        <w:t xml:space="preserve"> in Australia</w:t>
      </w:r>
      <w:r w:rsidR="00122F94">
        <w:t xml:space="preserve"> now exceeds 6,000 km in varying resolution to suit the coastal </w:t>
      </w:r>
      <w:r w:rsidR="008D1EF9">
        <w:t>landforms and co</w:t>
      </w:r>
      <w:r w:rsidR="00FB3043">
        <w:t>mprises</w:t>
      </w:r>
      <w:r w:rsidR="00E17F6C">
        <w:t xml:space="preserve"> over 10,000</w:t>
      </w:r>
      <w:r w:rsidR="008D1EF9">
        <w:t xml:space="preserve"> individual </w:t>
      </w:r>
      <w:r w:rsidR="00E17F6C">
        <w:t xml:space="preserve">coast and island </w:t>
      </w:r>
      <w:r w:rsidR="008D1EF9">
        <w:t>sites at which probabilistic storm tide forecasts can be rapidly generated and communicated to emergency managers.</w:t>
      </w:r>
      <w:r w:rsidR="00E17F6C">
        <w:t xml:space="preserve"> Fi</w:t>
      </w:r>
      <w:r w:rsidR="00DC4195">
        <w:t>gure 4</w:t>
      </w:r>
      <w:r w:rsidR="00E17F6C">
        <w:t xml:space="preserve"> illustrates the wide range of products</w:t>
      </w:r>
      <w:r w:rsidR="00E17F6C">
        <w:rPr>
          <w:rStyle w:val="FootnoteReference"/>
        </w:rPr>
        <w:footnoteReference w:id="1"/>
      </w:r>
      <w:r w:rsidR="001F2890">
        <w:t xml:space="preserve"> currently available from SEAtide, which has an easy-to-use interface much appreciated by forecasters.</w:t>
      </w:r>
    </w:p>
    <w:p w:rsidR="007D7D6D" w:rsidRPr="00093837" w:rsidRDefault="007D7D6D" w:rsidP="007D7D6D">
      <w:pPr>
        <w:pStyle w:val="Heading3"/>
      </w:pPr>
      <w:r w:rsidRPr="00093837">
        <w:t>(</w:t>
      </w:r>
      <w:r>
        <w:t>g</w:t>
      </w:r>
      <w:r w:rsidRPr="00093837">
        <w:t xml:space="preserve">) </w:t>
      </w:r>
      <w:r>
        <w:t xml:space="preserve">RSMC Miami, </w:t>
      </w:r>
      <w:r w:rsidRPr="00093837">
        <w:t xml:space="preserve">NOAA/NHC, USA. </w:t>
      </w:r>
    </w:p>
    <w:p w:rsidR="007D7D6D" w:rsidRDefault="007D7D6D" w:rsidP="007D7D6D">
      <w:r>
        <w:t>As detailed further in the companion research report (Khono 2014) NOAA/</w:t>
      </w:r>
      <w:r w:rsidRPr="00564157">
        <w:t>NHC has invested considerable effort</w:t>
      </w:r>
      <w:r>
        <w:t xml:space="preserve"> recently</w:t>
      </w:r>
      <w:r w:rsidRPr="00564157">
        <w:t xml:space="preserve"> in improving storm surge threat information, following the experiences from significant storm surge events in recent years (e.g. </w:t>
      </w:r>
      <w:r>
        <w:t xml:space="preserve">Hurricanes </w:t>
      </w:r>
      <w:r w:rsidRPr="00365826">
        <w:rPr>
          <w:i/>
        </w:rPr>
        <w:t>Katrina</w:t>
      </w:r>
      <w:r w:rsidRPr="00564157">
        <w:t xml:space="preserve"> and </w:t>
      </w:r>
      <w:r w:rsidRPr="00365826">
        <w:rPr>
          <w:i/>
        </w:rPr>
        <w:t>Rita</w:t>
      </w:r>
      <w:r w:rsidRPr="00564157">
        <w:t xml:space="preserve"> in 2005, </w:t>
      </w:r>
      <w:r w:rsidRPr="00365826">
        <w:rPr>
          <w:i/>
        </w:rPr>
        <w:t>Ike</w:t>
      </w:r>
      <w:r w:rsidRPr="00564157">
        <w:t xml:space="preserve"> in 2008, </w:t>
      </w:r>
      <w:r w:rsidRPr="00365826">
        <w:rPr>
          <w:i/>
        </w:rPr>
        <w:t>Sandy</w:t>
      </w:r>
      <w:r w:rsidRPr="00564157">
        <w:t xml:space="preserve"> in 2012). </w:t>
      </w:r>
      <w:r>
        <w:t>This capability builds on the long-established SLOSH model, which has been integrated into the probabilistic wind warning system with enhanced prediction capability for freshwater flooding and waves.</w:t>
      </w:r>
    </w:p>
    <w:p w:rsidR="007D7D6D" w:rsidRPr="003E5854" w:rsidRDefault="007D7D6D" w:rsidP="007D7D6D">
      <w:pPr>
        <w:pStyle w:val="Heading3"/>
      </w:pPr>
      <w:r>
        <w:t>(h</w:t>
      </w:r>
      <w:r w:rsidRPr="003E5854">
        <w:t>) RSMC Nadi,</w:t>
      </w:r>
      <w:r w:rsidR="00C6288C">
        <w:t xml:space="preserve"> FMS,</w:t>
      </w:r>
      <w:r w:rsidRPr="003E5854">
        <w:t xml:space="preserve"> Fiji.</w:t>
      </w:r>
    </w:p>
    <w:p w:rsidR="007D7D6D" w:rsidRPr="00564157" w:rsidRDefault="007D7D6D" w:rsidP="007D7D6D">
      <w:r w:rsidRPr="003E5854">
        <w:t>It is understood that the Fiji Meteorological Service will be the recipient of new storm surge forecasting capabilities under the WMO/JCOMM CIFDP-F program.</w:t>
      </w:r>
    </w:p>
    <w:p w:rsidR="007D7D6D" w:rsidRDefault="007D7D6D" w:rsidP="0060554F"/>
    <w:p w:rsidR="00E17F6C" w:rsidRDefault="005758A6" w:rsidP="002B6DAD">
      <w:pPr>
        <w:rPr>
          <w:b/>
        </w:rPr>
      </w:pPr>
      <w:r>
        <w:rPr>
          <w:b/>
          <w:noProof/>
        </w:rPr>
        <w:lastRenderedPageBreak/>
        <w:drawing>
          <wp:inline distT="0" distB="0" distL="0" distR="0">
            <wp:extent cx="4425950" cy="7431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5950" cy="7431405"/>
                    </a:xfrm>
                    <a:prstGeom prst="rect">
                      <a:avLst/>
                    </a:prstGeom>
                    <a:noFill/>
                  </pic:spPr>
                </pic:pic>
              </a:graphicData>
            </a:graphic>
          </wp:inline>
        </w:drawing>
      </w:r>
    </w:p>
    <w:p w:rsidR="00025AF8" w:rsidRDefault="00E17F6C" w:rsidP="002B6DAD">
      <w:r>
        <w:rPr>
          <w:b/>
        </w:rPr>
        <w:t>Fig</w:t>
      </w:r>
      <w:r w:rsidR="00DC4195">
        <w:rPr>
          <w:b/>
        </w:rPr>
        <w:t>ure 4</w:t>
      </w:r>
      <w:r>
        <w:rPr>
          <w:b/>
        </w:rPr>
        <w:t xml:space="preserve"> </w:t>
      </w:r>
      <w:r w:rsidRPr="00E17F6C">
        <w:t>A selection of</w:t>
      </w:r>
      <w:r>
        <w:rPr>
          <w:b/>
        </w:rPr>
        <w:t xml:space="preserve"> </w:t>
      </w:r>
      <w:r w:rsidRPr="00E17F6C">
        <w:t>Aust</w:t>
      </w:r>
      <w:r>
        <w:t>r</w:t>
      </w:r>
      <w:r w:rsidRPr="00E17F6C">
        <w:t>alian</w:t>
      </w:r>
      <w:r w:rsidR="007D7D6D">
        <w:t xml:space="preserve"> BoM</w:t>
      </w:r>
      <w:r w:rsidRPr="00E17F6C">
        <w:t xml:space="preserve"> SEAtide model forecast products</w:t>
      </w:r>
    </w:p>
    <w:p w:rsidR="002B6DAD" w:rsidRPr="002B6DAD" w:rsidRDefault="007D7D6D" w:rsidP="002B6DAD">
      <w:pPr>
        <w:rPr>
          <w:b/>
        </w:rPr>
      </w:pPr>
      <w:r>
        <w:rPr>
          <w:b/>
        </w:rPr>
        <w:br w:type="page"/>
      </w:r>
      <w:r w:rsidR="002B6DAD" w:rsidRPr="002B6DAD">
        <w:rPr>
          <w:b/>
        </w:rPr>
        <w:lastRenderedPageBreak/>
        <w:t>Acronyms used in the report</w:t>
      </w:r>
    </w:p>
    <w:p w:rsidR="002B6DAD" w:rsidRDefault="002B6DAD" w:rsidP="002B6DAD">
      <w:pPr>
        <w:spacing w:after="0"/>
      </w:pPr>
      <w:r w:rsidRPr="00726622">
        <w:t>ADPC: Asian Disaster Preparedness Center</w:t>
      </w:r>
    </w:p>
    <w:p w:rsidR="00397975" w:rsidRDefault="00397975" w:rsidP="002B6DAD">
      <w:pPr>
        <w:spacing w:after="0"/>
      </w:pPr>
      <w:r>
        <w:t>BoM: Bureau of Meteorology, Australia.</w:t>
      </w:r>
    </w:p>
    <w:p w:rsidR="00F52692" w:rsidRDefault="00F52692" w:rsidP="002B6DAD">
      <w:pPr>
        <w:spacing w:after="0"/>
      </w:pPr>
      <w:r>
        <w:t xml:space="preserve">CMA: </w:t>
      </w:r>
      <w:r w:rsidRPr="0003008D">
        <w:t xml:space="preserve">China Meteorological Administration </w:t>
      </w:r>
    </w:p>
    <w:p w:rsidR="00397975" w:rsidRPr="00726622" w:rsidRDefault="00397975" w:rsidP="002B6DAD">
      <w:pPr>
        <w:spacing w:after="0"/>
      </w:pPr>
      <w:r w:rsidRPr="00726622">
        <w:t xml:space="preserve">EPS: Ensemble Prediction System from the European Centre </w:t>
      </w:r>
    </w:p>
    <w:p w:rsidR="002B6DAD" w:rsidRDefault="002B6DAD" w:rsidP="002B6DAD">
      <w:pPr>
        <w:spacing w:after="0"/>
      </w:pPr>
      <w:r w:rsidRPr="00726622">
        <w:t>GLOSS: Global Sea Level Observing System</w:t>
      </w:r>
    </w:p>
    <w:p w:rsidR="00B36892" w:rsidRDefault="00B36892" w:rsidP="002B6DAD">
      <w:pPr>
        <w:spacing w:after="0"/>
      </w:pPr>
      <w:r>
        <w:t xml:space="preserve">IMD: Indian Meteorological Department </w:t>
      </w:r>
    </w:p>
    <w:p w:rsidR="003E5854" w:rsidRPr="00564157" w:rsidRDefault="003E5854" w:rsidP="003E5854">
      <w:pPr>
        <w:spacing w:after="0"/>
      </w:pPr>
      <w:r w:rsidRPr="00564157">
        <w:t>JCOMM: Joint scientific and technological Committee on Marine Meteorology</w:t>
      </w:r>
    </w:p>
    <w:p w:rsidR="00122F94" w:rsidRDefault="00122F94" w:rsidP="002B6DAD">
      <w:pPr>
        <w:spacing w:after="0"/>
      </w:pPr>
      <w:r>
        <w:t>MEOW: Maximum Envelope of Waters</w:t>
      </w:r>
    </w:p>
    <w:p w:rsidR="002B6DAD" w:rsidRDefault="002B6DAD" w:rsidP="002B6DAD">
      <w:pPr>
        <w:spacing w:after="0"/>
      </w:pPr>
      <w:r>
        <w:t>NOAA: National Oceanographic and Atmospheric Administration</w:t>
      </w:r>
    </w:p>
    <w:p w:rsidR="002B6DAD" w:rsidRDefault="002B6DAD" w:rsidP="002B6DAD">
      <w:pPr>
        <w:spacing w:after="0"/>
      </w:pPr>
      <w:r>
        <w:t>NHC: National Hurricane Center, NOAA</w:t>
      </w:r>
    </w:p>
    <w:p w:rsidR="00D829C3" w:rsidRDefault="00D829C3" w:rsidP="002B6DAD">
      <w:pPr>
        <w:spacing w:after="0"/>
      </w:pPr>
      <w:r>
        <w:t>NMHS: National Meteorological and Hydrological Services</w:t>
      </w:r>
    </w:p>
    <w:p w:rsidR="00C6288C" w:rsidRDefault="00C6288C" w:rsidP="002B6DAD">
      <w:pPr>
        <w:spacing w:after="0"/>
      </w:pPr>
      <w:r>
        <w:t>NWP: Numerical Weather Prediction</w:t>
      </w:r>
    </w:p>
    <w:p w:rsidR="002B6DAD" w:rsidRDefault="002B6DAD" w:rsidP="002B6DAD">
      <w:pPr>
        <w:spacing w:after="0"/>
      </w:pPr>
      <w:r>
        <w:t>PAGASA: Philippine Atmospheric, Geophysical and Astronomical Services Administration</w:t>
      </w:r>
    </w:p>
    <w:p w:rsidR="00093837" w:rsidRDefault="00093837" w:rsidP="0048255B">
      <w:pPr>
        <w:spacing w:after="0"/>
      </w:pPr>
      <w:r>
        <w:t>SSWS: Storm Surge Watch Scheme</w:t>
      </w:r>
    </w:p>
    <w:p w:rsidR="00CE75C1" w:rsidRDefault="00CE75C1" w:rsidP="0048255B">
      <w:pPr>
        <w:spacing w:after="0"/>
      </w:pPr>
      <w:r>
        <w:t xml:space="preserve">STI: </w:t>
      </w:r>
      <w:r w:rsidRPr="0003008D">
        <w:t>S</w:t>
      </w:r>
      <w:r>
        <w:t>hanghai Typhoon Institute</w:t>
      </w:r>
    </w:p>
    <w:p w:rsidR="0048255B" w:rsidRDefault="0048255B" w:rsidP="0048255B">
      <w:pPr>
        <w:spacing w:after="0"/>
      </w:pPr>
      <w:r>
        <w:t>SWFDP: Severe Weather Forecast Demonstration Project</w:t>
      </w:r>
    </w:p>
    <w:p w:rsidR="00F52692" w:rsidRDefault="00F52692" w:rsidP="0048255B">
      <w:pPr>
        <w:spacing w:after="0"/>
      </w:pPr>
      <w:r>
        <w:t>SWIO: South West Indian Ocean</w:t>
      </w:r>
    </w:p>
    <w:p w:rsidR="00AE3AF4" w:rsidRDefault="00C6288C" w:rsidP="002B6DAD">
      <w:pPr>
        <w:spacing w:after="0"/>
      </w:pPr>
      <w:r>
        <w:t>TC: T</w:t>
      </w:r>
      <w:r w:rsidR="00AE3AF4">
        <w:t xml:space="preserve">ropical </w:t>
      </w:r>
      <w:r>
        <w:t>C</w:t>
      </w:r>
      <w:r w:rsidR="00AE3AF4">
        <w:t>yclone</w:t>
      </w:r>
    </w:p>
    <w:p w:rsidR="0048255B" w:rsidRDefault="0048255B" w:rsidP="002B6DAD">
      <w:pPr>
        <w:spacing w:after="0"/>
      </w:pPr>
      <w:r>
        <w:t>TCP: Tropical Cyclone Program, WMO</w:t>
      </w:r>
    </w:p>
    <w:p w:rsidR="00FB1BD7" w:rsidRDefault="00FB1BD7" w:rsidP="002B6DAD">
      <w:pPr>
        <w:rPr>
          <w:b/>
        </w:rPr>
      </w:pPr>
    </w:p>
    <w:p w:rsidR="002B6DAD" w:rsidRPr="002632E8" w:rsidRDefault="002B6DAD" w:rsidP="002B6DAD">
      <w:pPr>
        <w:rPr>
          <w:b/>
        </w:rPr>
      </w:pPr>
      <w:r w:rsidRPr="002632E8">
        <w:rPr>
          <w:b/>
        </w:rPr>
        <w:t>References</w:t>
      </w:r>
    </w:p>
    <w:p w:rsidR="002B6DAD" w:rsidRDefault="002B6DAD" w:rsidP="002B6DAD">
      <w:r w:rsidRPr="003E5854">
        <w:t>Adhas K. Jha, Robin Bloch, Jessica Lamond, 2012: Cities and Flooding: A Guide to Integrated Urban Flood Risk Management for the 21st Century, World Bank Publications, 632pp.</w:t>
      </w:r>
    </w:p>
    <w:p w:rsidR="003458CE" w:rsidRDefault="003458CE" w:rsidP="002B6DAD">
      <w:r w:rsidRPr="003458CE">
        <w:t>Dube S.K. et al., 2006: Observations and forecasts of storm tides. Rapporteur Report, Proceedings Sixth International Workshop on Tropical Cyclones, WMO/CAS/WWW, San Jose, Costa Rica.</w:t>
      </w:r>
    </w:p>
    <w:p w:rsidR="00E92C66" w:rsidRDefault="003458CE" w:rsidP="002B6DAD">
      <w:r>
        <w:t xml:space="preserve">Dupont et al., </w:t>
      </w:r>
      <w:r w:rsidR="00397975">
        <w:t>2011</w:t>
      </w:r>
      <w:r>
        <w:t>:</w:t>
      </w:r>
      <w:r w:rsidR="00E92C66">
        <w:t xml:space="preserve"> Verification of ensemble-based uncertainty circles around tropical cyclone track forecasts. Weather and Forecasting, 26, 664-676.</w:t>
      </w:r>
    </w:p>
    <w:p w:rsidR="003E5854" w:rsidRDefault="003E5854" w:rsidP="002B6DAD">
      <w:r w:rsidRPr="003E5854">
        <w:t>Dvorak, V.F., 1984: Tropical cyclone intensity analysis using satellite data. NOAA Technical Report NESDIS 11, 45pp.</w:t>
      </w:r>
    </w:p>
    <w:p w:rsidR="002B6DAD" w:rsidRDefault="002B6DAD" w:rsidP="002B6DAD">
      <w:r w:rsidRPr="003E5854">
        <w:t xml:space="preserve">ESCAP/WMO Typhoon Committee, 2013: </w:t>
      </w:r>
      <w:r w:rsidR="003458CE">
        <w:t>Guidelines o</w:t>
      </w:r>
      <w:r w:rsidR="003458CE" w:rsidRPr="003E5854">
        <w:t xml:space="preserve">n Urban Flood Risk Management </w:t>
      </w:r>
      <w:r w:rsidRPr="003E5854">
        <w:t>(UFRM), TC/TD-No 0008, 91pp.</w:t>
      </w:r>
    </w:p>
    <w:p w:rsidR="002B6DAD" w:rsidRDefault="002B6DAD" w:rsidP="002B6DAD">
      <w:r w:rsidRPr="00FB1BD7">
        <w:t>Fujita, T</w:t>
      </w:r>
      <w:r w:rsidR="003458CE">
        <w:t>., 1952: Pressure Distribution w</w:t>
      </w:r>
      <w:r w:rsidRPr="00FB1BD7">
        <w:t xml:space="preserve">ithin </w:t>
      </w:r>
      <w:r w:rsidR="003458CE">
        <w:t xml:space="preserve">a </w:t>
      </w:r>
      <w:r w:rsidRPr="00FB1BD7">
        <w:t>Typhoon. Geophys. Mag., 23, 437 – 451.</w:t>
      </w:r>
    </w:p>
    <w:p w:rsidR="006A6685" w:rsidRDefault="006A6685" w:rsidP="002B6DAD">
      <w:r w:rsidRPr="006A6685">
        <w:t xml:space="preserve">Harper B.A., 2004: Queensland climate change and community vulnerability to tropical cyclones – ocean hazards assessment: Stage 1a – Operational Manual, Queensland Government, Mar, 75pp. </w:t>
      </w:r>
      <w:r w:rsidRPr="006A6685">
        <w:lastRenderedPageBreak/>
        <w:t xml:space="preserve">[Available from </w:t>
      </w:r>
      <w:hyperlink r:id="rId20" w:history="1">
        <w:r w:rsidR="007642A3" w:rsidRPr="00C579D3">
          <w:rPr>
            <w:rStyle w:val="Hyperlink"/>
          </w:rPr>
          <w:t>https://www.longpaddock.qld.gov.au/about/publications/vulnerabilitytocyclones/index.html</w:t>
        </w:r>
      </w:hyperlink>
      <w:r w:rsidR="007642A3">
        <w:t xml:space="preserve"> </w:t>
      </w:r>
      <w:r w:rsidRPr="006A6685">
        <w:t>]</w:t>
      </w:r>
    </w:p>
    <w:p w:rsidR="002B6DAD" w:rsidRPr="00FB1BD7" w:rsidRDefault="002B6DAD" w:rsidP="002B6DAD">
      <w:r w:rsidRPr="00FB1BD7">
        <w:t>Holland, G. J. 1980: An analytical model of the wind and pressure profiles in hurricanes. Mon.Weather Rev., 108, 1212–1218</w:t>
      </w:r>
    </w:p>
    <w:p w:rsidR="002B6DAD" w:rsidRDefault="002B6DAD" w:rsidP="002B6DAD">
      <w:r w:rsidRPr="00DC4195">
        <w:t>Kepert, J.D., 2012: Choosing a Boundary Layer Parameterization for Tropical Cyclone Modeling. Mon. Wea. Rev., 140, 1427–1445.</w:t>
      </w:r>
    </w:p>
    <w:p w:rsidR="00F509BB" w:rsidRDefault="00F509BB" w:rsidP="00F509BB">
      <w:r>
        <w:t xml:space="preserve">Khono N. et al., 2014: </w:t>
      </w:r>
      <w:r w:rsidRPr="009E3F23">
        <w:t>Summary of Storm Surge Research Activities and Progress</w:t>
      </w:r>
      <w:r>
        <w:t xml:space="preserve">. Rapporteur Report, Proceedings Third International Workshop on Tropical Cyclone Landfalling Processes, WMO/CAS/WWW, Jeju, South Korea, 8-10 December. </w:t>
      </w:r>
    </w:p>
    <w:p w:rsidR="007642A3" w:rsidRDefault="007642A3" w:rsidP="002B6DAD">
      <w:r>
        <w:t>SEA, 2014: SEAtide operating manual. Systems Engineering Australia Pty Ltd.</w:t>
      </w:r>
      <w:r w:rsidR="003458CE">
        <w:t xml:space="preserve"> </w:t>
      </w:r>
      <w:r>
        <w:t xml:space="preserve">[Available from: </w:t>
      </w:r>
      <w:hyperlink r:id="rId21" w:history="1">
        <w:r w:rsidRPr="00C579D3">
          <w:rPr>
            <w:rStyle w:val="Hyperlink"/>
          </w:rPr>
          <w:t>http://www.systemsengineeringaustralia.com.au/V2_NT_SEAtide_web_page.htm</w:t>
        </w:r>
      </w:hyperlink>
      <w:r>
        <w:t xml:space="preserve"> ]</w:t>
      </w:r>
    </w:p>
    <w:sectPr w:rsidR="007642A3" w:rsidSect="00617FCE">
      <w:footerReference w:type="default" r:id="rId22"/>
      <w:footerReference w:type="first" r:id="rId23"/>
      <w:pgSz w:w="11906" w:h="16838" w:code="9"/>
      <w:pgMar w:top="1440" w:right="1440" w:bottom="2438"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400B" w:rsidRDefault="00F2400B">
      <w:r>
        <w:separator/>
      </w:r>
    </w:p>
  </w:endnote>
  <w:endnote w:type="continuationSeparator" w:id="0">
    <w:p w:rsidR="00F2400B" w:rsidRDefault="00F24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7DA" w:rsidRDefault="00EA57DA" w:rsidP="00191784">
    <w:pPr>
      <w:pStyle w:val="Footer"/>
      <w:jc w:val="center"/>
    </w:pPr>
    <w:r>
      <w:t>7.2.</w:t>
    </w:r>
    <w:r>
      <w:fldChar w:fldCharType="begin"/>
    </w:r>
    <w:r>
      <w:instrText xml:space="preserve"> PAGE </w:instrText>
    </w:r>
    <w:r>
      <w:fldChar w:fldCharType="separate"/>
    </w:r>
    <w:r w:rsidR="005758A6">
      <w:rPr>
        <w:noProof/>
      </w:rPr>
      <w:t>2</w:t>
    </w:r>
    <w:r>
      <w:fldChar w:fldCharType="end"/>
    </w:r>
  </w:p>
  <w:p w:rsidR="00EA57DA" w:rsidRDefault="00EA57DA" w:rsidP="00D91D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57DA" w:rsidRDefault="00EA57DA" w:rsidP="00D91D8F">
    <w:pPr>
      <w:pStyle w:val="Footer"/>
      <w:jc w:val="center"/>
      <w:rPr>
        <w:rStyle w:val="PageNumber"/>
      </w:rPr>
    </w:pPr>
    <w:r>
      <w:rPr>
        <w:rStyle w:val="PageNumber"/>
      </w:rPr>
      <w:t>7.2.</w:t>
    </w:r>
    <w:r>
      <w:rPr>
        <w:rStyle w:val="PageNumber"/>
      </w:rPr>
      <w:fldChar w:fldCharType="begin"/>
    </w:r>
    <w:r>
      <w:rPr>
        <w:rStyle w:val="PageNumber"/>
      </w:rPr>
      <w:instrText xml:space="preserve"> PAGE </w:instrText>
    </w:r>
    <w:r>
      <w:rPr>
        <w:rStyle w:val="PageNumber"/>
      </w:rPr>
      <w:fldChar w:fldCharType="separate"/>
    </w:r>
    <w:r w:rsidR="005758A6">
      <w:rPr>
        <w:rStyle w:val="PageNumber"/>
        <w:noProof/>
      </w:rPr>
      <w:t>1</w:t>
    </w:r>
    <w:r>
      <w:rPr>
        <w:rStyle w:val="PageNumber"/>
      </w:rPr>
      <w:fldChar w:fldCharType="end"/>
    </w:r>
  </w:p>
  <w:p w:rsidR="00EA57DA" w:rsidRDefault="00EA57DA" w:rsidP="00D64094">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400B" w:rsidRDefault="00F2400B">
      <w:r>
        <w:separator/>
      </w:r>
    </w:p>
  </w:footnote>
  <w:footnote w:type="continuationSeparator" w:id="0">
    <w:p w:rsidR="00F2400B" w:rsidRDefault="00F2400B">
      <w:r>
        <w:continuationSeparator/>
      </w:r>
    </w:p>
  </w:footnote>
  <w:footnote w:id="1">
    <w:p w:rsidR="00EA57DA" w:rsidRDefault="00EA57DA">
      <w:pPr>
        <w:pStyle w:val="FootnoteText"/>
      </w:pPr>
      <w:r>
        <w:rPr>
          <w:rStyle w:val="FootnoteReference"/>
        </w:rPr>
        <w:footnoteRef/>
      </w:r>
      <w:r>
        <w:t xml:space="preserve"> The SEAtide model development plans include extension to other Pacific and Indian Ocean areas, as well as imbedded hydrodynamic and spectral wave models, reef-top wave setup, wind swaths and inundation extents.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43EAA7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7A600C3B"/>
    <w:multiLevelType w:val="hybridMultilevel"/>
    <w:tmpl w:val="D98EDF6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4E07"/>
    <w:rsid w:val="000235CC"/>
    <w:rsid w:val="00025AF8"/>
    <w:rsid w:val="0003008D"/>
    <w:rsid w:val="00043D2D"/>
    <w:rsid w:val="00065A1E"/>
    <w:rsid w:val="00093837"/>
    <w:rsid w:val="000A2D8F"/>
    <w:rsid w:val="000A4874"/>
    <w:rsid w:val="000D04C8"/>
    <w:rsid w:val="00103466"/>
    <w:rsid w:val="00106902"/>
    <w:rsid w:val="00111F2C"/>
    <w:rsid w:val="00113602"/>
    <w:rsid w:val="0011557B"/>
    <w:rsid w:val="00122F94"/>
    <w:rsid w:val="00132270"/>
    <w:rsid w:val="001400C5"/>
    <w:rsid w:val="001832B3"/>
    <w:rsid w:val="00191784"/>
    <w:rsid w:val="00194240"/>
    <w:rsid w:val="001A33CF"/>
    <w:rsid w:val="001B76F2"/>
    <w:rsid w:val="001B7EBD"/>
    <w:rsid w:val="001C365F"/>
    <w:rsid w:val="001D5917"/>
    <w:rsid w:val="001E0453"/>
    <w:rsid w:val="001E056D"/>
    <w:rsid w:val="001E1C9E"/>
    <w:rsid w:val="001E5DBF"/>
    <w:rsid w:val="001F2890"/>
    <w:rsid w:val="001F556C"/>
    <w:rsid w:val="00221F9C"/>
    <w:rsid w:val="00241545"/>
    <w:rsid w:val="00244CBA"/>
    <w:rsid w:val="002542EA"/>
    <w:rsid w:val="00260F4D"/>
    <w:rsid w:val="002632E8"/>
    <w:rsid w:val="00266703"/>
    <w:rsid w:val="00275CB9"/>
    <w:rsid w:val="0028783B"/>
    <w:rsid w:val="002958A4"/>
    <w:rsid w:val="002B6DAD"/>
    <w:rsid w:val="002E7DA7"/>
    <w:rsid w:val="002F0780"/>
    <w:rsid w:val="002F0BBC"/>
    <w:rsid w:val="00322495"/>
    <w:rsid w:val="0033323D"/>
    <w:rsid w:val="003458CE"/>
    <w:rsid w:val="00352D84"/>
    <w:rsid w:val="00360032"/>
    <w:rsid w:val="00365826"/>
    <w:rsid w:val="003760A1"/>
    <w:rsid w:val="0038513F"/>
    <w:rsid w:val="00391256"/>
    <w:rsid w:val="00397975"/>
    <w:rsid w:val="003A7C67"/>
    <w:rsid w:val="003B75A6"/>
    <w:rsid w:val="003D39BA"/>
    <w:rsid w:val="003E45BF"/>
    <w:rsid w:val="003E5854"/>
    <w:rsid w:val="003E7DD7"/>
    <w:rsid w:val="00424720"/>
    <w:rsid w:val="0043367E"/>
    <w:rsid w:val="00435394"/>
    <w:rsid w:val="00461A4A"/>
    <w:rsid w:val="00464270"/>
    <w:rsid w:val="00465413"/>
    <w:rsid w:val="0048255B"/>
    <w:rsid w:val="004A58AB"/>
    <w:rsid w:val="004E3A65"/>
    <w:rsid w:val="004F20FD"/>
    <w:rsid w:val="0050517B"/>
    <w:rsid w:val="00515F5F"/>
    <w:rsid w:val="00527BE2"/>
    <w:rsid w:val="005360F5"/>
    <w:rsid w:val="00544E07"/>
    <w:rsid w:val="00545F14"/>
    <w:rsid w:val="00546AA9"/>
    <w:rsid w:val="0055540E"/>
    <w:rsid w:val="005579B7"/>
    <w:rsid w:val="005653DC"/>
    <w:rsid w:val="00567F0C"/>
    <w:rsid w:val="005758A6"/>
    <w:rsid w:val="005779B1"/>
    <w:rsid w:val="00577B82"/>
    <w:rsid w:val="005817F9"/>
    <w:rsid w:val="005837C2"/>
    <w:rsid w:val="005A5539"/>
    <w:rsid w:val="005C6706"/>
    <w:rsid w:val="005D003B"/>
    <w:rsid w:val="005D5EC4"/>
    <w:rsid w:val="005E57E9"/>
    <w:rsid w:val="005E6E20"/>
    <w:rsid w:val="0060554F"/>
    <w:rsid w:val="006143DD"/>
    <w:rsid w:val="006164CB"/>
    <w:rsid w:val="00617FCE"/>
    <w:rsid w:val="00636ED8"/>
    <w:rsid w:val="0065326F"/>
    <w:rsid w:val="006759E8"/>
    <w:rsid w:val="006937A4"/>
    <w:rsid w:val="0069508E"/>
    <w:rsid w:val="006A0762"/>
    <w:rsid w:val="006A6685"/>
    <w:rsid w:val="006C4405"/>
    <w:rsid w:val="006D4AAA"/>
    <w:rsid w:val="006E6101"/>
    <w:rsid w:val="006F5883"/>
    <w:rsid w:val="007134E0"/>
    <w:rsid w:val="00726622"/>
    <w:rsid w:val="007270BC"/>
    <w:rsid w:val="007642A3"/>
    <w:rsid w:val="00764F73"/>
    <w:rsid w:val="00772889"/>
    <w:rsid w:val="007976DA"/>
    <w:rsid w:val="007B47B6"/>
    <w:rsid w:val="007C2154"/>
    <w:rsid w:val="007C69A5"/>
    <w:rsid w:val="007D3200"/>
    <w:rsid w:val="007D514E"/>
    <w:rsid w:val="007D7D6D"/>
    <w:rsid w:val="007E4DB0"/>
    <w:rsid w:val="007F5958"/>
    <w:rsid w:val="008004C5"/>
    <w:rsid w:val="00802547"/>
    <w:rsid w:val="00803104"/>
    <w:rsid w:val="0083086C"/>
    <w:rsid w:val="008850FE"/>
    <w:rsid w:val="008866B4"/>
    <w:rsid w:val="00895BF6"/>
    <w:rsid w:val="0089796C"/>
    <w:rsid w:val="008D1EF9"/>
    <w:rsid w:val="008D715B"/>
    <w:rsid w:val="008E19DA"/>
    <w:rsid w:val="008E772B"/>
    <w:rsid w:val="00916D53"/>
    <w:rsid w:val="00926116"/>
    <w:rsid w:val="00933003"/>
    <w:rsid w:val="0093393E"/>
    <w:rsid w:val="00980188"/>
    <w:rsid w:val="00993BF4"/>
    <w:rsid w:val="009A64BD"/>
    <w:rsid w:val="009E51B8"/>
    <w:rsid w:val="00A06072"/>
    <w:rsid w:val="00A31F8E"/>
    <w:rsid w:val="00A44C8D"/>
    <w:rsid w:val="00A46704"/>
    <w:rsid w:val="00A623CF"/>
    <w:rsid w:val="00AA1C5D"/>
    <w:rsid w:val="00AD15C3"/>
    <w:rsid w:val="00AD17C5"/>
    <w:rsid w:val="00AD5071"/>
    <w:rsid w:val="00AD7B88"/>
    <w:rsid w:val="00AE3AF4"/>
    <w:rsid w:val="00AE7C58"/>
    <w:rsid w:val="00AF774C"/>
    <w:rsid w:val="00B36892"/>
    <w:rsid w:val="00B37443"/>
    <w:rsid w:val="00B52CEB"/>
    <w:rsid w:val="00B53223"/>
    <w:rsid w:val="00B64FEF"/>
    <w:rsid w:val="00B85FF4"/>
    <w:rsid w:val="00B9527C"/>
    <w:rsid w:val="00BA2B2C"/>
    <w:rsid w:val="00BA5B90"/>
    <w:rsid w:val="00BB0575"/>
    <w:rsid w:val="00BE3F24"/>
    <w:rsid w:val="00BE7031"/>
    <w:rsid w:val="00C2062F"/>
    <w:rsid w:val="00C24713"/>
    <w:rsid w:val="00C31865"/>
    <w:rsid w:val="00C545FA"/>
    <w:rsid w:val="00C6288C"/>
    <w:rsid w:val="00C7056E"/>
    <w:rsid w:val="00C86196"/>
    <w:rsid w:val="00C95C3D"/>
    <w:rsid w:val="00CD204C"/>
    <w:rsid w:val="00CE1A4B"/>
    <w:rsid w:val="00CE75C1"/>
    <w:rsid w:val="00CF3418"/>
    <w:rsid w:val="00D16371"/>
    <w:rsid w:val="00D24037"/>
    <w:rsid w:val="00D25F17"/>
    <w:rsid w:val="00D266C7"/>
    <w:rsid w:val="00D366AC"/>
    <w:rsid w:val="00D574A4"/>
    <w:rsid w:val="00D64094"/>
    <w:rsid w:val="00D81C19"/>
    <w:rsid w:val="00D829C3"/>
    <w:rsid w:val="00D8430B"/>
    <w:rsid w:val="00D87E25"/>
    <w:rsid w:val="00D91D8F"/>
    <w:rsid w:val="00DB40A4"/>
    <w:rsid w:val="00DB4A8B"/>
    <w:rsid w:val="00DC4195"/>
    <w:rsid w:val="00DD0E32"/>
    <w:rsid w:val="00DD2F22"/>
    <w:rsid w:val="00DE086E"/>
    <w:rsid w:val="00DF5D19"/>
    <w:rsid w:val="00E14BE9"/>
    <w:rsid w:val="00E17F6C"/>
    <w:rsid w:val="00E37ADB"/>
    <w:rsid w:val="00E540DC"/>
    <w:rsid w:val="00E65668"/>
    <w:rsid w:val="00E86750"/>
    <w:rsid w:val="00E91A53"/>
    <w:rsid w:val="00E92C66"/>
    <w:rsid w:val="00EA57DA"/>
    <w:rsid w:val="00ED38A1"/>
    <w:rsid w:val="00F02AA1"/>
    <w:rsid w:val="00F13D4B"/>
    <w:rsid w:val="00F2400B"/>
    <w:rsid w:val="00F275EB"/>
    <w:rsid w:val="00F336B1"/>
    <w:rsid w:val="00F509BB"/>
    <w:rsid w:val="00F52692"/>
    <w:rsid w:val="00F62D73"/>
    <w:rsid w:val="00FB011C"/>
    <w:rsid w:val="00FB1BD7"/>
    <w:rsid w:val="00FB3043"/>
    <w:rsid w:val="00FB4224"/>
    <w:rsid w:val="00FB42C6"/>
    <w:rsid w:val="00FD1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58A6"/>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autoRedefine/>
    <w:uiPriority w:val="9"/>
    <w:qFormat/>
    <w:rsid w:val="00D87E25"/>
    <w:pPr>
      <w:spacing w:before="240" w:after="240"/>
      <w:outlineLvl w:val="0"/>
    </w:pPr>
    <w:rPr>
      <w:rFonts w:cs="Times New Roman"/>
      <w:b/>
      <w:sz w:val="24"/>
    </w:rPr>
  </w:style>
  <w:style w:type="paragraph" w:styleId="Heading2">
    <w:name w:val="heading 2"/>
    <w:basedOn w:val="Normal"/>
    <w:next w:val="Normal"/>
    <w:link w:val="Heading2Char"/>
    <w:autoRedefine/>
    <w:uiPriority w:val="9"/>
    <w:qFormat/>
    <w:rsid w:val="00617FCE"/>
    <w:pPr>
      <w:spacing w:before="240" w:after="120"/>
      <w:outlineLvl w:val="1"/>
    </w:pPr>
    <w:rPr>
      <w:rFonts w:cs="Times New Roman"/>
      <w:b/>
      <w:szCs w:val="26"/>
    </w:rPr>
  </w:style>
  <w:style w:type="paragraph" w:styleId="Heading3">
    <w:name w:val="heading 3"/>
    <w:basedOn w:val="Normal"/>
    <w:next w:val="Normal"/>
    <w:link w:val="Heading3Char"/>
    <w:autoRedefine/>
    <w:uiPriority w:val="9"/>
    <w:qFormat/>
    <w:rsid w:val="00DC4195"/>
    <w:pPr>
      <w:keepNext/>
      <w:keepLines/>
      <w:spacing w:before="120" w:after="120"/>
      <w:ind w:left="1134"/>
      <w:outlineLvl w:val="2"/>
    </w:pPr>
    <w:rPr>
      <w:rFonts w:eastAsia="Times New Roman" w:cs="Times New Roman"/>
      <w:szCs w:val="24"/>
    </w:rPr>
  </w:style>
  <w:style w:type="character" w:default="1" w:styleId="DefaultParagraphFont">
    <w:name w:val="Default Paragraph Font"/>
    <w:uiPriority w:val="1"/>
    <w:unhideWhenUsed/>
    <w:rsid w:val="005758A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5758A6"/>
  </w:style>
  <w:style w:type="table" w:styleId="TableGrid">
    <w:name w:val="Table Grid"/>
    <w:basedOn w:val="TableNormal"/>
    <w:rsid w:val="000A2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qFormat/>
    <w:rsid w:val="00266703"/>
    <w:pPr>
      <w:tabs>
        <w:tab w:val="center" w:pos="4153"/>
        <w:tab w:val="right" w:pos="8306"/>
      </w:tabs>
    </w:pPr>
  </w:style>
  <w:style w:type="paragraph" w:styleId="Footer">
    <w:name w:val="footer"/>
    <w:basedOn w:val="Normal"/>
    <w:rsid w:val="00191784"/>
    <w:pPr>
      <w:tabs>
        <w:tab w:val="center" w:pos="4153"/>
        <w:tab w:val="right" w:pos="8306"/>
      </w:tabs>
    </w:pPr>
  </w:style>
  <w:style w:type="paragraph" w:customStyle="1" w:styleId="Titleblock">
    <w:name w:val="Title block"/>
    <w:basedOn w:val="Normal"/>
    <w:next w:val="Normal"/>
    <w:rsid w:val="00CF3418"/>
    <w:pPr>
      <w:spacing w:after="0"/>
    </w:pPr>
  </w:style>
  <w:style w:type="character" w:styleId="PageNumber">
    <w:name w:val="page number"/>
    <w:basedOn w:val="DefaultParagraphFont"/>
    <w:rsid w:val="00D64094"/>
  </w:style>
  <w:style w:type="paragraph" w:styleId="BalloonText">
    <w:name w:val="Balloon Text"/>
    <w:basedOn w:val="Normal"/>
    <w:link w:val="Heading1Char"/>
    <w:rsid w:val="006F5883"/>
    <w:pPr>
      <w:spacing w:after="0"/>
    </w:pPr>
    <w:rPr>
      <w:rFonts w:ascii="Lucida Grande" w:hAnsi="Lucida Grande" w:cs="Lucida Grande"/>
      <w:sz w:val="18"/>
      <w:szCs w:val="18"/>
    </w:rPr>
  </w:style>
  <w:style w:type="character" w:customStyle="1" w:styleId="Heading1Char">
    <w:name w:val="Heading 1 Char"/>
    <w:link w:val="Heading1"/>
    <w:uiPriority w:val="9"/>
    <w:rsid w:val="00D87E25"/>
    <w:rPr>
      <w:rFonts w:ascii="Calibri" w:eastAsia="Calibri" w:hAnsi="Calibri" w:cs="Times New Roman"/>
      <w:b/>
      <w:sz w:val="24"/>
      <w:szCs w:val="22"/>
      <w:lang w:val="en-US" w:eastAsia="en-US"/>
    </w:rPr>
  </w:style>
  <w:style w:type="character" w:styleId="Hyperlink">
    <w:name w:val="Hyperlink"/>
    <w:rsid w:val="007D3200"/>
    <w:rPr>
      <w:color w:val="0000FF"/>
      <w:u w:val="single"/>
    </w:rPr>
  </w:style>
  <w:style w:type="character" w:customStyle="1" w:styleId="Heading3Char">
    <w:name w:val="Heading 3 Char"/>
    <w:link w:val="Heading3"/>
    <w:uiPriority w:val="9"/>
    <w:rsid w:val="00DC4195"/>
    <w:rPr>
      <w:rFonts w:ascii="Calibri" w:hAnsi="Calibri" w:cs="Times New Roman"/>
      <w:sz w:val="22"/>
      <w:szCs w:val="24"/>
      <w:lang w:eastAsia="en-US"/>
    </w:rPr>
  </w:style>
  <w:style w:type="character" w:customStyle="1" w:styleId="Heading2Char">
    <w:name w:val="Heading 2 Char"/>
    <w:link w:val="Heading2"/>
    <w:uiPriority w:val="9"/>
    <w:rsid w:val="00617FCE"/>
    <w:rPr>
      <w:rFonts w:ascii="Calibri" w:eastAsia="Calibri" w:hAnsi="Calibri" w:cs="Times New Roman"/>
      <w:b/>
      <w:sz w:val="22"/>
      <w:szCs w:val="26"/>
      <w:lang w:eastAsia="en-US"/>
    </w:rPr>
  </w:style>
  <w:style w:type="character" w:customStyle="1" w:styleId="HeaderChar">
    <w:name w:val="Header Char"/>
    <w:link w:val="Header"/>
    <w:rsid w:val="00266703"/>
    <w:rPr>
      <w:rFonts w:eastAsia="Calibri"/>
      <w:sz w:val="22"/>
      <w:szCs w:val="22"/>
      <w:lang w:eastAsia="en-US"/>
    </w:rPr>
  </w:style>
  <w:style w:type="paragraph" w:customStyle="1" w:styleId="Abstract">
    <w:name w:val="Abstract"/>
    <w:basedOn w:val="Normal"/>
    <w:link w:val="AbstractChar"/>
    <w:autoRedefine/>
    <w:qFormat/>
    <w:rsid w:val="00266703"/>
  </w:style>
  <w:style w:type="paragraph" w:customStyle="1" w:styleId="Abstracttitle">
    <w:name w:val="Abstract title"/>
    <w:basedOn w:val="Abstract"/>
    <w:autoRedefine/>
    <w:rsid w:val="00266703"/>
    <w:pPr>
      <w:jc w:val="center"/>
    </w:pPr>
  </w:style>
  <w:style w:type="character" w:customStyle="1" w:styleId="AbstractChar">
    <w:name w:val="Abstract Char"/>
    <w:link w:val="Abstract"/>
    <w:rsid w:val="00266703"/>
    <w:rPr>
      <w:rFonts w:eastAsia="Calibri"/>
      <w:sz w:val="22"/>
      <w:szCs w:val="22"/>
      <w:lang w:eastAsia="en-US"/>
    </w:rPr>
  </w:style>
  <w:style w:type="paragraph" w:styleId="FootnoteText">
    <w:name w:val="footnote text"/>
    <w:basedOn w:val="Normal"/>
    <w:link w:val="FootnoteTextChar"/>
    <w:rsid w:val="00E17F6C"/>
    <w:rPr>
      <w:sz w:val="20"/>
      <w:szCs w:val="20"/>
    </w:rPr>
  </w:style>
  <w:style w:type="character" w:customStyle="1" w:styleId="FootnoteTextChar">
    <w:name w:val="Footnote Text Char"/>
    <w:link w:val="FootnoteText"/>
    <w:rsid w:val="00E17F6C"/>
    <w:rPr>
      <w:rFonts w:ascii="Calibri" w:eastAsia="Calibri" w:hAnsi="Calibri" w:cs="Times New Roman"/>
      <w:lang w:eastAsia="en-US"/>
    </w:rPr>
  </w:style>
  <w:style w:type="character" w:styleId="FootnoteReference">
    <w:name w:val="footnote reference"/>
    <w:rsid w:val="00E17F6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58A6"/>
    <w:pPr>
      <w:spacing w:after="200" w:line="276" w:lineRule="auto"/>
    </w:pPr>
    <w:rPr>
      <w:rFonts w:asciiTheme="minorHAnsi" w:eastAsiaTheme="minorHAnsi" w:hAnsiTheme="minorHAnsi" w:cstheme="minorBidi"/>
      <w:sz w:val="22"/>
      <w:szCs w:val="22"/>
    </w:rPr>
  </w:style>
  <w:style w:type="paragraph" w:styleId="Heading1">
    <w:name w:val="heading 1"/>
    <w:basedOn w:val="Normal"/>
    <w:next w:val="Normal"/>
    <w:link w:val="Heading1Char"/>
    <w:autoRedefine/>
    <w:uiPriority w:val="9"/>
    <w:qFormat/>
    <w:rsid w:val="00D87E25"/>
    <w:pPr>
      <w:spacing w:before="240" w:after="240"/>
      <w:outlineLvl w:val="0"/>
    </w:pPr>
    <w:rPr>
      <w:rFonts w:cs="Times New Roman"/>
      <w:b/>
      <w:sz w:val="24"/>
    </w:rPr>
  </w:style>
  <w:style w:type="paragraph" w:styleId="Heading2">
    <w:name w:val="heading 2"/>
    <w:basedOn w:val="Normal"/>
    <w:next w:val="Normal"/>
    <w:link w:val="Heading2Char"/>
    <w:autoRedefine/>
    <w:uiPriority w:val="9"/>
    <w:qFormat/>
    <w:rsid w:val="00617FCE"/>
    <w:pPr>
      <w:spacing w:before="240" w:after="120"/>
      <w:outlineLvl w:val="1"/>
    </w:pPr>
    <w:rPr>
      <w:rFonts w:cs="Times New Roman"/>
      <w:b/>
      <w:szCs w:val="26"/>
    </w:rPr>
  </w:style>
  <w:style w:type="paragraph" w:styleId="Heading3">
    <w:name w:val="heading 3"/>
    <w:basedOn w:val="Normal"/>
    <w:next w:val="Normal"/>
    <w:link w:val="Heading3Char"/>
    <w:autoRedefine/>
    <w:uiPriority w:val="9"/>
    <w:qFormat/>
    <w:rsid w:val="00DC4195"/>
    <w:pPr>
      <w:keepNext/>
      <w:keepLines/>
      <w:spacing w:before="120" w:after="120"/>
      <w:ind w:left="1134"/>
      <w:outlineLvl w:val="2"/>
    </w:pPr>
    <w:rPr>
      <w:rFonts w:eastAsia="Times New Roman" w:cs="Times New Roman"/>
      <w:szCs w:val="24"/>
    </w:rPr>
  </w:style>
  <w:style w:type="character" w:default="1" w:styleId="DefaultParagraphFont">
    <w:name w:val="Default Paragraph Font"/>
    <w:uiPriority w:val="1"/>
    <w:unhideWhenUsed/>
    <w:rsid w:val="005758A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unhideWhenUsed/>
    <w:rsid w:val="005758A6"/>
  </w:style>
  <w:style w:type="table" w:styleId="TableGrid">
    <w:name w:val="Table Grid"/>
    <w:basedOn w:val="TableNormal"/>
    <w:rsid w:val="000A2D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autoRedefine/>
    <w:qFormat/>
    <w:rsid w:val="00266703"/>
    <w:pPr>
      <w:tabs>
        <w:tab w:val="center" w:pos="4153"/>
        <w:tab w:val="right" w:pos="8306"/>
      </w:tabs>
    </w:pPr>
  </w:style>
  <w:style w:type="paragraph" w:styleId="Footer">
    <w:name w:val="footer"/>
    <w:basedOn w:val="Normal"/>
    <w:rsid w:val="00191784"/>
    <w:pPr>
      <w:tabs>
        <w:tab w:val="center" w:pos="4153"/>
        <w:tab w:val="right" w:pos="8306"/>
      </w:tabs>
    </w:pPr>
  </w:style>
  <w:style w:type="paragraph" w:customStyle="1" w:styleId="Titleblock">
    <w:name w:val="Title block"/>
    <w:basedOn w:val="Normal"/>
    <w:next w:val="Normal"/>
    <w:rsid w:val="00CF3418"/>
    <w:pPr>
      <w:spacing w:after="0"/>
    </w:pPr>
  </w:style>
  <w:style w:type="character" w:styleId="PageNumber">
    <w:name w:val="page number"/>
    <w:basedOn w:val="DefaultParagraphFont"/>
    <w:rsid w:val="00D64094"/>
  </w:style>
  <w:style w:type="paragraph" w:styleId="BalloonText">
    <w:name w:val="Balloon Text"/>
    <w:basedOn w:val="Normal"/>
    <w:link w:val="Heading1Char"/>
    <w:rsid w:val="006F5883"/>
    <w:pPr>
      <w:spacing w:after="0"/>
    </w:pPr>
    <w:rPr>
      <w:rFonts w:ascii="Lucida Grande" w:hAnsi="Lucida Grande" w:cs="Lucida Grande"/>
      <w:sz w:val="18"/>
      <w:szCs w:val="18"/>
    </w:rPr>
  </w:style>
  <w:style w:type="character" w:customStyle="1" w:styleId="Heading1Char">
    <w:name w:val="Heading 1 Char"/>
    <w:link w:val="Heading1"/>
    <w:uiPriority w:val="9"/>
    <w:rsid w:val="00D87E25"/>
    <w:rPr>
      <w:rFonts w:ascii="Calibri" w:eastAsia="Calibri" w:hAnsi="Calibri" w:cs="Times New Roman"/>
      <w:b/>
      <w:sz w:val="24"/>
      <w:szCs w:val="22"/>
      <w:lang w:val="en-US" w:eastAsia="en-US"/>
    </w:rPr>
  </w:style>
  <w:style w:type="character" w:styleId="Hyperlink">
    <w:name w:val="Hyperlink"/>
    <w:rsid w:val="007D3200"/>
    <w:rPr>
      <w:color w:val="0000FF"/>
      <w:u w:val="single"/>
    </w:rPr>
  </w:style>
  <w:style w:type="character" w:customStyle="1" w:styleId="Heading3Char">
    <w:name w:val="Heading 3 Char"/>
    <w:link w:val="Heading3"/>
    <w:uiPriority w:val="9"/>
    <w:rsid w:val="00DC4195"/>
    <w:rPr>
      <w:rFonts w:ascii="Calibri" w:hAnsi="Calibri" w:cs="Times New Roman"/>
      <w:sz w:val="22"/>
      <w:szCs w:val="24"/>
      <w:lang w:eastAsia="en-US"/>
    </w:rPr>
  </w:style>
  <w:style w:type="character" w:customStyle="1" w:styleId="Heading2Char">
    <w:name w:val="Heading 2 Char"/>
    <w:link w:val="Heading2"/>
    <w:uiPriority w:val="9"/>
    <w:rsid w:val="00617FCE"/>
    <w:rPr>
      <w:rFonts w:ascii="Calibri" w:eastAsia="Calibri" w:hAnsi="Calibri" w:cs="Times New Roman"/>
      <w:b/>
      <w:sz w:val="22"/>
      <w:szCs w:val="26"/>
      <w:lang w:eastAsia="en-US"/>
    </w:rPr>
  </w:style>
  <w:style w:type="character" w:customStyle="1" w:styleId="HeaderChar">
    <w:name w:val="Header Char"/>
    <w:link w:val="Header"/>
    <w:rsid w:val="00266703"/>
    <w:rPr>
      <w:rFonts w:eastAsia="Calibri"/>
      <w:sz w:val="22"/>
      <w:szCs w:val="22"/>
      <w:lang w:eastAsia="en-US"/>
    </w:rPr>
  </w:style>
  <w:style w:type="paragraph" w:customStyle="1" w:styleId="Abstract">
    <w:name w:val="Abstract"/>
    <w:basedOn w:val="Normal"/>
    <w:link w:val="AbstractChar"/>
    <w:autoRedefine/>
    <w:qFormat/>
    <w:rsid w:val="00266703"/>
  </w:style>
  <w:style w:type="paragraph" w:customStyle="1" w:styleId="Abstracttitle">
    <w:name w:val="Abstract title"/>
    <w:basedOn w:val="Abstract"/>
    <w:autoRedefine/>
    <w:rsid w:val="00266703"/>
    <w:pPr>
      <w:jc w:val="center"/>
    </w:pPr>
  </w:style>
  <w:style w:type="character" w:customStyle="1" w:styleId="AbstractChar">
    <w:name w:val="Abstract Char"/>
    <w:link w:val="Abstract"/>
    <w:rsid w:val="00266703"/>
    <w:rPr>
      <w:rFonts w:eastAsia="Calibri"/>
      <w:sz w:val="22"/>
      <w:szCs w:val="22"/>
      <w:lang w:eastAsia="en-US"/>
    </w:rPr>
  </w:style>
  <w:style w:type="paragraph" w:styleId="FootnoteText">
    <w:name w:val="footnote text"/>
    <w:basedOn w:val="Normal"/>
    <w:link w:val="FootnoteTextChar"/>
    <w:rsid w:val="00E17F6C"/>
    <w:rPr>
      <w:sz w:val="20"/>
      <w:szCs w:val="20"/>
    </w:rPr>
  </w:style>
  <w:style w:type="character" w:customStyle="1" w:styleId="FootnoteTextChar">
    <w:name w:val="Footnote Text Char"/>
    <w:link w:val="FootnoteText"/>
    <w:rsid w:val="00E17F6C"/>
    <w:rPr>
      <w:rFonts w:ascii="Calibri" w:eastAsia="Calibri" w:hAnsi="Calibri" w:cs="Times New Roman"/>
      <w:lang w:eastAsia="en-US"/>
    </w:rPr>
  </w:style>
  <w:style w:type="character" w:styleId="FootnoteReference">
    <w:name w:val="footnote reference"/>
    <w:rsid w:val="00E17F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www.systemsengineeringaustralia.com.au/V2_NT_SEAtide_web_page.ht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longpaddock.qld.gov.au/about/publications/vulnerabilitytocyclones/ind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AppData\Roaming\Microsoft\Templates\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77CB60-499C-4BD2-9948-A6A1298DB1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4616</Words>
  <Characters>26316</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Extended abstracts</vt:lpstr>
    </vt:vector>
  </TitlesOfParts>
  <Company>Bureau of Meteorology</Company>
  <LinksUpToDate>false</LinksUpToDate>
  <CharactersWithSpaces>30871</CharactersWithSpaces>
  <SharedDoc>false</SharedDoc>
  <HLinks>
    <vt:vector size="12" baseType="variant">
      <vt:variant>
        <vt:i4>8126527</vt:i4>
      </vt:variant>
      <vt:variant>
        <vt:i4>12</vt:i4>
      </vt:variant>
      <vt:variant>
        <vt:i4>0</vt:i4>
      </vt:variant>
      <vt:variant>
        <vt:i4>5</vt:i4>
      </vt:variant>
      <vt:variant>
        <vt:lpwstr>http://www.systemsengineeringaustralia.com.au/V2_NT_SEAtide_web_page.htm</vt:lpwstr>
      </vt:variant>
      <vt:variant>
        <vt:lpwstr/>
      </vt:variant>
      <vt:variant>
        <vt:i4>4784194</vt:i4>
      </vt:variant>
      <vt:variant>
        <vt:i4>9</vt:i4>
      </vt:variant>
      <vt:variant>
        <vt:i4>0</vt:i4>
      </vt:variant>
      <vt:variant>
        <vt:i4>5</vt:i4>
      </vt:variant>
      <vt:variant>
        <vt:lpwstr>https://www.longpaddock.qld.gov.au/about/publications/vulnerabilitytocyclones/index.html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Extended abstracts</dc:title>
  <dc:creator>Jeff Kepert;Andrew Burton;Jenni Evans</dc:creator>
  <cp:lastModifiedBy>Robert Rogers</cp:lastModifiedBy>
  <cp:revision>2</cp:revision>
  <cp:lastPrinted>2014-11-10T22:23:00Z</cp:lastPrinted>
  <dcterms:created xsi:type="dcterms:W3CDTF">2014-11-12T15:21:00Z</dcterms:created>
  <dcterms:modified xsi:type="dcterms:W3CDTF">2014-11-12T15:21:00Z</dcterms:modified>
</cp:coreProperties>
</file>